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AD3" w:rsidRDefault="00DF4AD3" w:rsidP="00DF4AD3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 w:rsidRPr="00EC36E4">
        <w:rPr>
          <w:rFonts w:ascii="標楷體" w:eastAsia="標楷體" w:hAnsi="標楷體" w:hint="eastAsia"/>
          <w:b/>
          <w:color w:val="000000"/>
          <w:sz w:val="32"/>
          <w:szCs w:val="32"/>
        </w:rPr>
        <w:t>花蓮縣10</w:t>
      </w:r>
      <w:r w:rsidR="000D0F15">
        <w:rPr>
          <w:rFonts w:ascii="標楷體" w:eastAsia="標楷體" w:hAnsi="標楷體" w:hint="eastAsia"/>
          <w:b/>
          <w:color w:val="000000"/>
          <w:sz w:val="32"/>
          <w:szCs w:val="32"/>
        </w:rPr>
        <w:t>7</w:t>
      </w:r>
      <w:r w:rsidRPr="00EC36E4">
        <w:rPr>
          <w:rFonts w:ascii="標楷體" w:eastAsia="標楷體" w:hAnsi="標楷體" w:hint="eastAsia"/>
          <w:b/>
          <w:color w:val="000000"/>
          <w:sz w:val="32"/>
          <w:szCs w:val="32"/>
        </w:rPr>
        <w:t>年度國民中小學推動藝術與人文教學深耕實施計畫</w:t>
      </w:r>
    </w:p>
    <w:p w:rsidR="000D6E9E" w:rsidRDefault="00615262" w:rsidP="00DF4AD3">
      <w:pPr>
        <w:spacing w:line="36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德武國小</w:t>
      </w:r>
      <w:r w:rsidR="00DF4AD3" w:rsidRPr="00DF4AD3">
        <w:rPr>
          <w:rFonts w:ascii="標楷體" w:eastAsia="標楷體" w:hAnsi="標楷體" w:hint="eastAsia"/>
          <w:b/>
          <w:color w:val="000000"/>
          <w:sz w:val="32"/>
          <w:szCs w:val="32"/>
        </w:rPr>
        <w:t>成果報告</w:t>
      </w:r>
    </w:p>
    <w:p w:rsidR="00DF4AD3" w:rsidRDefault="00DF4AD3" w:rsidP="00DF4AD3">
      <w:pPr>
        <w:spacing w:line="36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計畫名稱：</w:t>
      </w:r>
      <w:r w:rsidR="00615262">
        <w:rPr>
          <w:rFonts w:ascii="標楷體" w:eastAsia="標楷體" w:hAnsi="標楷體" w:hint="eastAsia"/>
          <w:b/>
          <w:color w:val="000000"/>
          <w:sz w:val="32"/>
          <w:szCs w:val="32"/>
        </w:rPr>
        <w:t>烏Amiss克麗麗</w:t>
      </w:r>
    </w:p>
    <w:p w:rsidR="005C31DC" w:rsidRPr="0092241F" w:rsidRDefault="00E66842" w:rsidP="005C31DC">
      <w:pPr>
        <w:ind w:leftChars="1108" w:left="2659"/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申請主題(類別)：</w:t>
      </w:r>
    </w:p>
    <w:p w:rsidR="00E66842" w:rsidRPr="0092241F" w:rsidRDefault="00E66842" w:rsidP="00E66842">
      <w:pPr>
        <w:ind w:leftChars="1108" w:left="2659"/>
      </w:pPr>
      <w:r w:rsidRPr="00C206DD">
        <w:rPr>
          <w:rFonts w:ascii="標楷體" w:eastAsia="標楷體" w:hAnsi="標楷體" w:hint="eastAsia"/>
          <w:color w:val="000000"/>
        </w:rPr>
        <w:t>□</w:t>
      </w:r>
      <w:r w:rsidRPr="0092241F">
        <w:rPr>
          <w:rFonts w:hint="eastAsia"/>
        </w:rPr>
        <w:t>視覺</w:t>
      </w:r>
      <w:r>
        <w:rPr>
          <w:rFonts w:hint="eastAsia"/>
        </w:rPr>
        <w:t>藝術</w:t>
      </w:r>
      <w:r>
        <w:rPr>
          <w:rFonts w:hint="eastAsia"/>
        </w:rPr>
        <w:t xml:space="preserve"> </w:t>
      </w:r>
    </w:p>
    <w:p w:rsidR="00E66842" w:rsidRPr="0092241F" w:rsidRDefault="00AA3CA4" w:rsidP="00E66842">
      <w:pPr>
        <w:ind w:leftChars="1108" w:left="2659"/>
      </w:pPr>
      <w:r>
        <w:rPr>
          <w:rFonts w:ascii="標楷體" w:eastAsia="標楷體" w:hAnsi="標楷體" w:hint="eastAsia"/>
          <w:color w:val="000000"/>
        </w:rPr>
        <w:t>■</w:t>
      </w:r>
      <w:r w:rsidR="00E66842" w:rsidRPr="0092241F">
        <w:rPr>
          <w:rFonts w:hint="eastAsia"/>
        </w:rPr>
        <w:t>音樂</w:t>
      </w:r>
      <w:r w:rsidR="00E66842">
        <w:rPr>
          <w:rFonts w:hint="eastAsia"/>
        </w:rPr>
        <w:t>藝術</w:t>
      </w:r>
      <w:r w:rsidR="00E66842">
        <w:t xml:space="preserve"> (</w:t>
      </w:r>
      <w:r w:rsidR="00DA5691" w:rsidRPr="007D1FAB">
        <w:rPr>
          <w:rFonts w:ascii="新細明體" w:hAnsi="新細明體" w:hint="eastAsia"/>
        </w:rPr>
        <w:t>烏克麗麗</w:t>
      </w:r>
      <w:r w:rsidR="00E66842">
        <w:t>)</w:t>
      </w:r>
    </w:p>
    <w:p w:rsidR="00E66842" w:rsidRPr="00DF4AD3" w:rsidRDefault="00E66842" w:rsidP="00E66842">
      <w:pPr>
        <w:spacing w:line="360" w:lineRule="exact"/>
        <w:ind w:leftChars="1108" w:left="2659"/>
        <w:rPr>
          <w:rFonts w:ascii="標楷體" w:eastAsia="標楷體" w:hAnsi="標楷體"/>
          <w:b/>
          <w:color w:val="000000"/>
          <w:sz w:val="32"/>
          <w:szCs w:val="32"/>
        </w:rPr>
      </w:pPr>
      <w:r w:rsidRPr="00C206DD">
        <w:rPr>
          <w:rFonts w:ascii="標楷體" w:eastAsia="標楷體" w:hAnsi="標楷體" w:hint="eastAsia"/>
          <w:color w:val="000000"/>
        </w:rPr>
        <w:t>□</w:t>
      </w:r>
      <w:r w:rsidRPr="0092241F">
        <w:rPr>
          <w:rFonts w:hint="eastAsia"/>
        </w:rPr>
        <w:t>表演</w:t>
      </w:r>
      <w:r>
        <w:rPr>
          <w:rFonts w:hint="eastAsia"/>
        </w:rPr>
        <w:t>藝術</w:t>
      </w:r>
      <w:r>
        <w:t xml:space="preserve"> </w:t>
      </w:r>
    </w:p>
    <w:p w:rsidR="00E66842" w:rsidRDefault="00E66842" w:rsidP="007E7DE9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216AE6" w:rsidRPr="00216AE6" w:rsidRDefault="00A9394F" w:rsidP="00216AE6">
      <w:pPr>
        <w:pStyle w:val="af5"/>
        <w:numPr>
          <w:ilvl w:val="0"/>
          <w:numId w:val="35"/>
        </w:numPr>
        <w:spacing w:line="360" w:lineRule="exact"/>
        <w:ind w:leftChars="0"/>
        <w:rPr>
          <w:rFonts w:ascii="標楷體" w:eastAsia="標楷體" w:hAnsi="標楷體"/>
          <w:sz w:val="28"/>
          <w:szCs w:val="28"/>
        </w:rPr>
      </w:pPr>
      <w:r w:rsidRPr="00216AE6">
        <w:rPr>
          <w:rFonts w:ascii="標楷體" w:eastAsia="標楷體" w:hAnsi="標楷體" w:hint="eastAsia"/>
          <w:sz w:val="28"/>
          <w:szCs w:val="28"/>
        </w:rPr>
        <w:t>量的分析</w:t>
      </w:r>
      <w:r w:rsidR="00DF4AD3" w:rsidRPr="00216AE6">
        <w:rPr>
          <w:rFonts w:ascii="標楷體" w:eastAsia="標楷體" w:hAnsi="標楷體" w:hint="eastAsia"/>
          <w:sz w:val="28"/>
          <w:szCs w:val="28"/>
        </w:rPr>
        <w:t>：</w:t>
      </w:r>
    </w:p>
    <w:p w:rsidR="00216AE6" w:rsidRPr="00216AE6" w:rsidRDefault="00A9394F" w:rsidP="00216AE6">
      <w:pPr>
        <w:pStyle w:val="af5"/>
        <w:numPr>
          <w:ilvl w:val="0"/>
          <w:numId w:val="36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216AE6">
        <w:rPr>
          <w:rFonts w:ascii="標楷體" w:eastAsia="標楷體" w:hAnsi="標楷體" w:hint="eastAsia"/>
          <w:sz w:val="28"/>
          <w:szCs w:val="28"/>
        </w:rPr>
        <w:t>經費執行</w:t>
      </w:r>
      <w:r w:rsidR="00DF4AD3" w:rsidRPr="00216AE6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843"/>
        <w:gridCol w:w="1559"/>
        <w:gridCol w:w="1560"/>
        <w:gridCol w:w="2409"/>
      </w:tblGrid>
      <w:tr w:rsidR="00D972C1" w:rsidRPr="000549B9" w:rsidTr="00D972C1">
        <w:trPr>
          <w:trHeight w:val="918"/>
        </w:trPr>
        <w:tc>
          <w:tcPr>
            <w:tcW w:w="1701" w:type="dxa"/>
            <w:shd w:val="clear" w:color="auto" w:fill="D9D9D9"/>
            <w:vAlign w:val="center"/>
          </w:tcPr>
          <w:p w:rsidR="00D972C1" w:rsidRPr="000549B9" w:rsidRDefault="00D972C1" w:rsidP="002715EA">
            <w:pPr>
              <w:spacing w:line="240" w:lineRule="exact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計畫申請</w:t>
            </w:r>
            <w:r w:rsidRPr="000549B9">
              <w:rPr>
                <w:rFonts w:ascii="細明體" w:eastAsia="細明體" w:hAnsi="細明體" w:hint="eastAsia"/>
              </w:rPr>
              <w:t>金額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D972C1" w:rsidRPr="000549B9" w:rsidRDefault="00D972C1" w:rsidP="002715EA">
            <w:pPr>
              <w:spacing w:line="240" w:lineRule="exact"/>
              <w:rPr>
                <w:rFonts w:ascii="細明體" w:eastAsia="細明體" w:hAnsi="細明體"/>
              </w:rPr>
            </w:pPr>
            <w:r w:rsidRPr="000549B9">
              <w:rPr>
                <w:rFonts w:ascii="細明體" w:eastAsia="細明體" w:hAnsi="細明體" w:hint="eastAsia"/>
              </w:rPr>
              <w:t>核定補助金額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972C1" w:rsidRPr="000549B9" w:rsidRDefault="00D972C1" w:rsidP="002715EA">
            <w:pPr>
              <w:spacing w:line="240" w:lineRule="exact"/>
              <w:rPr>
                <w:rFonts w:ascii="細明體" w:eastAsia="細明體" w:hAnsi="細明體"/>
              </w:rPr>
            </w:pPr>
            <w:r w:rsidRPr="000549B9">
              <w:rPr>
                <w:rFonts w:ascii="細明體" w:eastAsia="細明體" w:hAnsi="細明體" w:hint="eastAsia"/>
              </w:rPr>
              <w:t>實支總額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D972C1" w:rsidRPr="000549B9" w:rsidRDefault="00D972C1" w:rsidP="002715EA">
            <w:pPr>
              <w:spacing w:line="240" w:lineRule="exact"/>
              <w:rPr>
                <w:rFonts w:ascii="細明體" w:eastAsia="細明體" w:hAnsi="細明體"/>
              </w:rPr>
            </w:pPr>
            <w:r w:rsidRPr="000549B9">
              <w:rPr>
                <w:rFonts w:ascii="細明體" w:eastAsia="細明體" w:hAnsi="細明體" w:hint="eastAsia"/>
              </w:rPr>
              <w:t>繳回結餘款</w:t>
            </w:r>
          </w:p>
        </w:tc>
        <w:tc>
          <w:tcPr>
            <w:tcW w:w="2409" w:type="dxa"/>
            <w:shd w:val="clear" w:color="auto" w:fill="D9D9D9"/>
            <w:vAlign w:val="center"/>
          </w:tcPr>
          <w:p w:rsidR="00D972C1" w:rsidRPr="000549B9" w:rsidRDefault="00D972C1" w:rsidP="007A477F">
            <w:pPr>
              <w:spacing w:line="240" w:lineRule="exact"/>
              <w:jc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備註</w:t>
            </w:r>
          </w:p>
        </w:tc>
      </w:tr>
      <w:tr w:rsidR="00D972C1" w:rsidRPr="003B4686" w:rsidTr="00D972C1">
        <w:trPr>
          <w:trHeight w:val="726"/>
        </w:trPr>
        <w:tc>
          <w:tcPr>
            <w:tcW w:w="1701" w:type="dxa"/>
            <w:vAlign w:val="center"/>
          </w:tcPr>
          <w:p w:rsidR="00D972C1" w:rsidRPr="006F5C4E" w:rsidRDefault="000D0F15" w:rsidP="006F5C4E">
            <w:pPr>
              <w:jc w:val="center"/>
              <w:rPr>
                <w:rFonts w:cs="新細明體"/>
                <w:sz w:val="20"/>
                <w:szCs w:val="20"/>
              </w:rPr>
            </w:pPr>
            <w:r>
              <w:rPr>
                <w:rFonts w:cs="新細明體" w:hint="eastAsia"/>
                <w:sz w:val="20"/>
                <w:szCs w:val="20"/>
              </w:rPr>
              <w:t>9</w:t>
            </w:r>
            <w:r w:rsidR="00AA3CA4">
              <w:rPr>
                <w:rFonts w:cs="新細明體" w:hint="eastAsia"/>
                <w:sz w:val="20"/>
                <w:szCs w:val="20"/>
              </w:rPr>
              <w:t>0000</w:t>
            </w:r>
          </w:p>
        </w:tc>
        <w:tc>
          <w:tcPr>
            <w:tcW w:w="1843" w:type="dxa"/>
            <w:vAlign w:val="center"/>
          </w:tcPr>
          <w:p w:rsidR="00D972C1" w:rsidRPr="006F5C4E" w:rsidRDefault="000D0F15" w:rsidP="006F5C4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rFonts w:hint="eastAsia"/>
                <w:bCs/>
                <w:color w:val="000000"/>
                <w:sz w:val="20"/>
                <w:szCs w:val="20"/>
              </w:rPr>
              <w:t>9</w:t>
            </w:r>
            <w:r w:rsidR="00AA3CA4">
              <w:rPr>
                <w:rFonts w:hint="eastAsia"/>
                <w:bCs/>
                <w:color w:val="000000"/>
                <w:sz w:val="20"/>
                <w:szCs w:val="20"/>
              </w:rPr>
              <w:t>0000</w:t>
            </w:r>
          </w:p>
        </w:tc>
        <w:tc>
          <w:tcPr>
            <w:tcW w:w="1559" w:type="dxa"/>
            <w:vAlign w:val="center"/>
          </w:tcPr>
          <w:p w:rsidR="00D972C1" w:rsidRPr="006F5C4E" w:rsidRDefault="000D0F15" w:rsidP="006F5C4E">
            <w:pPr>
              <w:jc w:val="center"/>
              <w:rPr>
                <w:rFonts w:cs="新細明體"/>
                <w:sz w:val="20"/>
                <w:szCs w:val="20"/>
              </w:rPr>
            </w:pPr>
            <w:r>
              <w:rPr>
                <w:rFonts w:cs="新細明體" w:hint="eastAsia"/>
                <w:sz w:val="20"/>
                <w:szCs w:val="20"/>
              </w:rPr>
              <w:t>9</w:t>
            </w:r>
            <w:r w:rsidR="00AA3CA4">
              <w:rPr>
                <w:rFonts w:cs="新細明體" w:hint="eastAsia"/>
                <w:sz w:val="20"/>
                <w:szCs w:val="20"/>
              </w:rPr>
              <w:t>0000</w:t>
            </w:r>
          </w:p>
        </w:tc>
        <w:tc>
          <w:tcPr>
            <w:tcW w:w="1560" w:type="dxa"/>
            <w:vAlign w:val="center"/>
          </w:tcPr>
          <w:p w:rsidR="00D972C1" w:rsidRPr="006F5C4E" w:rsidRDefault="00AA3CA4" w:rsidP="006F5C4E">
            <w:pPr>
              <w:jc w:val="center"/>
              <w:rPr>
                <w:rFonts w:cs="新細明體"/>
                <w:sz w:val="20"/>
                <w:szCs w:val="20"/>
              </w:rPr>
            </w:pPr>
            <w:r>
              <w:rPr>
                <w:rFonts w:cs="新細明體" w:hint="eastAsia"/>
                <w:sz w:val="20"/>
                <w:szCs w:val="20"/>
              </w:rPr>
              <w:t>0</w:t>
            </w:r>
          </w:p>
        </w:tc>
        <w:tc>
          <w:tcPr>
            <w:tcW w:w="2409" w:type="dxa"/>
            <w:vAlign w:val="center"/>
          </w:tcPr>
          <w:p w:rsidR="00D972C1" w:rsidRPr="006F5C4E" w:rsidRDefault="00D972C1" w:rsidP="006F5C4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216AE6" w:rsidRDefault="00216AE6" w:rsidP="002715EA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F5C4E" w:rsidRPr="002715EA" w:rsidRDefault="002715EA" w:rsidP="002715E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370862" w:rsidRPr="002715EA">
        <w:rPr>
          <w:rFonts w:ascii="標楷體" w:eastAsia="標楷體" w:hAnsi="標楷體" w:hint="eastAsia"/>
          <w:sz w:val="28"/>
          <w:szCs w:val="28"/>
        </w:rPr>
        <w:t>計畫辦理情形</w:t>
      </w:r>
      <w:r w:rsidR="006F5C4E" w:rsidRPr="002715EA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856"/>
        <w:gridCol w:w="857"/>
        <w:gridCol w:w="857"/>
        <w:gridCol w:w="857"/>
        <w:gridCol w:w="857"/>
        <w:gridCol w:w="857"/>
        <w:gridCol w:w="857"/>
        <w:gridCol w:w="1230"/>
        <w:gridCol w:w="1341"/>
        <w:gridCol w:w="847"/>
      </w:tblGrid>
      <w:tr w:rsidR="00096C04" w:rsidRPr="00B27B23" w:rsidTr="0032436A">
        <w:trPr>
          <w:trHeight w:val="1804"/>
          <w:tblHeader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是否為偏遠學校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FF61CE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FF61CE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學校編制內應有之藝文專長教師數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FF61CE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FF61CE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學校內具備藝文專長教師數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引進校外藝術家協同教學之</w:t>
            </w:r>
            <w:r w:rsidRPr="00FF61CE">
              <w:rPr>
                <w:rFonts w:ascii="細明體" w:eastAsia="細明體" w:hAnsi="細明體" w:cs="Arial"/>
                <w:b/>
                <w:color w:val="000000"/>
                <w:kern w:val="0"/>
                <w:sz w:val="22"/>
                <w:szCs w:val="22"/>
              </w:rPr>
              <w:t>藝術家</w:t>
            </w: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總人數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校內進行藝文領域</w:t>
            </w:r>
            <w:r w:rsidRPr="00FF61CE">
              <w:rPr>
                <w:rFonts w:ascii="細明體" w:eastAsia="細明體" w:hAnsi="細明體" w:cs="Arial"/>
                <w:b/>
                <w:color w:val="000000"/>
                <w:kern w:val="0"/>
                <w:sz w:val="22"/>
                <w:szCs w:val="22"/>
              </w:rPr>
              <w:t>協同教學</w:t>
            </w: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之</w:t>
            </w:r>
            <w:r w:rsidRPr="00FF61CE">
              <w:rPr>
                <w:rFonts w:ascii="細明體" w:eastAsia="細明體" w:hAnsi="細明體" w:cs="Arial"/>
                <w:b/>
                <w:color w:val="000000"/>
                <w:kern w:val="0"/>
                <w:sz w:val="22"/>
                <w:szCs w:val="22"/>
              </w:rPr>
              <w:t>教師</w:t>
            </w: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總數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受惠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班級數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受惠學生人數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研發教材數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1723" w:rsidRPr="00096C04" w:rsidRDefault="00096C04" w:rsidP="00B61723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  <w:szCs w:val="22"/>
              </w:rPr>
              <w:t>學校運用藝拍即合平台情形</w:t>
            </w:r>
            <w:hyperlink r:id="rId8" w:history="1">
              <w:r w:rsidR="00B61723" w:rsidRPr="003372B6">
                <w:rPr>
                  <w:rStyle w:val="a9"/>
                  <w:rFonts w:ascii="細明體" w:eastAsia="細明體" w:hAnsi="細明體" w:cs="Arial"/>
                  <w:kern w:val="0"/>
                  <w:sz w:val="22"/>
                  <w:szCs w:val="22"/>
                </w:rPr>
                <w:t>http://1872.arte.gov.tw/</w:t>
              </w:r>
            </w:hyperlink>
            <w:hyperlink r:id="rId9" w:tgtFrame="_parent" w:history="1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進修第二專長補助之教師數</w:t>
            </w:r>
          </w:p>
        </w:tc>
      </w:tr>
      <w:tr w:rsidR="00096C04" w:rsidRPr="00B27B23" w:rsidTr="0032436A">
        <w:trPr>
          <w:trHeight w:val="285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是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1CE" w:rsidRDefault="00FF61CE" w:rsidP="0032436A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1.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教材教案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</w:t>
            </w:r>
            <w:r w:rsidR="00587D7A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0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_件</w:t>
            </w:r>
          </w:p>
          <w:p w:rsidR="00096C04" w:rsidRPr="00096C04" w:rsidRDefault="00FF61CE" w:rsidP="0032436A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2.紀錄片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</w:t>
            </w:r>
            <w:r w:rsidR="006B366E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0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_件</w:t>
            </w:r>
          </w:p>
          <w:p w:rsidR="00FF61CE" w:rsidRPr="00FF61CE" w:rsidRDefault="00FF61CE" w:rsidP="00FF61CE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3.連結網址：</w:t>
            </w:r>
            <w:r w:rsidR="006B366E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本縣藝文深耕計畫</w:t>
            </w:r>
            <w:r w:rsidR="00587D7A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網站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1.已加入藝拍即合會員：</w:t>
            </w:r>
            <w:r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br/>
            </w:r>
            <w:r w:rsidR="000169C2">
              <w:rPr>
                <w:rFonts w:ascii="標楷體" w:eastAsia="標楷體" w:hAnsi="標楷體" w:hint="eastAsia"/>
                <w:color w:val="000000"/>
              </w:rPr>
              <w:t>■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是</w:t>
            </w: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□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否</w:t>
            </w:r>
          </w:p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2.藝拍即合方案</w:t>
            </w:r>
            <w:r w:rsidR="00FF61CE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媒合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件數：_</w:t>
            </w:r>
            <w:r w:rsidR="000169C2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_件</w:t>
            </w:r>
          </w:p>
          <w:p w:rsidR="00096C04" w:rsidRPr="00096C04" w:rsidRDefault="00B61723" w:rsidP="00B61723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3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.</w:t>
            </w:r>
            <w:r w:rsid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全部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方案</w:t>
            </w:r>
            <w:r w:rsid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皆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上傳成果完成結案：</w:t>
            </w:r>
            <w:r w:rsid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br/>
            </w:r>
            <w:r w:rsidR="000169C2">
              <w:rPr>
                <w:rFonts w:ascii="標楷體" w:eastAsia="標楷體" w:hAnsi="標楷體" w:hint="eastAsia"/>
                <w:color w:val="000000"/>
              </w:rPr>
              <w:t>■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是</w:t>
            </w:r>
            <w:r w:rsidR="00096C04"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□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否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252743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</w:tr>
    </w:tbl>
    <w:p w:rsidR="00FF61CE" w:rsidRDefault="00FF61CE" w:rsidP="00D972C1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D972C1" w:rsidRDefault="00FF61CE" w:rsidP="00D972C1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D972C1">
        <w:rPr>
          <w:rFonts w:ascii="標楷體" w:eastAsia="標楷體" w:hAnsi="標楷體" w:hint="eastAsia"/>
          <w:sz w:val="28"/>
          <w:szCs w:val="28"/>
        </w:rPr>
        <w:lastRenderedPageBreak/>
        <w:t>三、教師增能進修</w:t>
      </w:r>
    </w:p>
    <w:p w:rsidR="00B234B6" w:rsidRPr="0076713D" w:rsidRDefault="00B234B6" w:rsidP="00D972C1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"/>
        <w:gridCol w:w="1653"/>
        <w:gridCol w:w="1134"/>
        <w:gridCol w:w="1073"/>
        <w:gridCol w:w="693"/>
        <w:gridCol w:w="1917"/>
        <w:gridCol w:w="569"/>
        <w:gridCol w:w="1955"/>
      </w:tblGrid>
      <w:tr w:rsidR="00D972C1" w:rsidRPr="000549B9" w:rsidTr="006C5DC8">
        <w:trPr>
          <w:trHeight w:hRule="exact" w:val="1589"/>
          <w:jc w:val="center"/>
        </w:trPr>
        <w:tc>
          <w:tcPr>
            <w:tcW w:w="304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編號</w:t>
            </w:r>
          </w:p>
        </w:tc>
        <w:tc>
          <w:tcPr>
            <w:tcW w:w="863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活動(主題)名稱</w:t>
            </w:r>
          </w:p>
        </w:tc>
        <w:tc>
          <w:tcPr>
            <w:tcW w:w="592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藝術家(講師)</w:t>
            </w:r>
          </w:p>
        </w:tc>
        <w:tc>
          <w:tcPr>
            <w:tcW w:w="560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承辦人員</w:t>
            </w:r>
          </w:p>
        </w:tc>
        <w:tc>
          <w:tcPr>
            <w:tcW w:w="362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辦理</w:t>
            </w:r>
          </w:p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次數</w:t>
            </w:r>
          </w:p>
        </w:tc>
        <w:tc>
          <w:tcPr>
            <w:tcW w:w="1001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辦理</w:t>
            </w:r>
          </w:p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時間</w:t>
            </w:r>
          </w:p>
        </w:tc>
        <w:tc>
          <w:tcPr>
            <w:tcW w:w="297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參加</w:t>
            </w:r>
          </w:p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人數</w:t>
            </w:r>
          </w:p>
        </w:tc>
        <w:tc>
          <w:tcPr>
            <w:tcW w:w="1021" w:type="pct"/>
            <w:shd w:val="clear" w:color="auto" w:fill="E0E0E0"/>
            <w:vAlign w:val="center"/>
          </w:tcPr>
          <w:p w:rsidR="00D972C1" w:rsidRPr="00D972C1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b/>
                <w:sz w:val="28"/>
                <w:szCs w:val="28"/>
              </w:rPr>
            </w:pPr>
            <w:r w:rsidRPr="00D972C1">
              <w:rPr>
                <w:rFonts w:ascii="細明體" w:eastAsia="細明體" w:hAnsi="細明體" w:hint="eastAsia"/>
                <w:b/>
                <w:sz w:val="28"/>
                <w:szCs w:val="28"/>
              </w:rPr>
              <w:t>課程</w:t>
            </w:r>
          </w:p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D972C1">
              <w:rPr>
                <w:rFonts w:ascii="細明體" w:eastAsia="細明體" w:hAnsi="細明體" w:hint="eastAsia"/>
                <w:b/>
                <w:sz w:val="28"/>
                <w:szCs w:val="28"/>
              </w:rPr>
              <w:t>滿意度</w:t>
            </w:r>
          </w:p>
        </w:tc>
      </w:tr>
      <w:tr w:rsidR="00D972C1" w:rsidRPr="009C0CBD" w:rsidTr="006C5DC8">
        <w:trPr>
          <w:trHeight w:val="579"/>
          <w:jc w:val="center"/>
        </w:trPr>
        <w:tc>
          <w:tcPr>
            <w:tcW w:w="304" w:type="pct"/>
            <w:vAlign w:val="center"/>
          </w:tcPr>
          <w:p w:rsidR="00D972C1" w:rsidRDefault="00D972C1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6C5DC8" w:rsidRDefault="006C5DC8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烏克麗麗</w:t>
            </w:r>
          </w:p>
          <w:p w:rsidR="00D972C1" w:rsidRDefault="006C5DC8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初體驗</w:t>
            </w:r>
          </w:p>
        </w:tc>
        <w:tc>
          <w:tcPr>
            <w:tcW w:w="592" w:type="pct"/>
            <w:vAlign w:val="center"/>
          </w:tcPr>
          <w:p w:rsidR="00D972C1" w:rsidRPr="002B1057" w:rsidRDefault="006C5DC8" w:rsidP="0003551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余榮康</w:t>
            </w:r>
          </w:p>
        </w:tc>
        <w:tc>
          <w:tcPr>
            <w:tcW w:w="560" w:type="pct"/>
            <w:vAlign w:val="center"/>
          </w:tcPr>
          <w:p w:rsidR="00D972C1" w:rsidRDefault="000D0F15" w:rsidP="0003551D">
            <w:pPr>
              <w:jc w:val="center"/>
            </w:pPr>
            <w:r>
              <w:rPr>
                <w:rFonts w:ascii="標楷體" w:eastAsia="標楷體" w:hAnsi="標楷體" w:hint="eastAsia"/>
              </w:rPr>
              <w:t>黃鈺惠</w:t>
            </w:r>
          </w:p>
        </w:tc>
        <w:tc>
          <w:tcPr>
            <w:tcW w:w="362" w:type="pct"/>
            <w:vAlign w:val="center"/>
          </w:tcPr>
          <w:p w:rsidR="00D972C1" w:rsidRDefault="006C5DC8" w:rsidP="0003551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001" w:type="pct"/>
            <w:vAlign w:val="center"/>
          </w:tcPr>
          <w:p w:rsidR="00D972C1" w:rsidRPr="00AA4C35" w:rsidRDefault="00D972C1" w:rsidP="00D972C1">
            <w:pPr>
              <w:spacing w:line="32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AA4C35">
              <w:rPr>
                <w:rFonts w:ascii="標楷體" w:eastAsia="標楷體" w:hAnsi="標楷體" w:hint="eastAsia"/>
                <w:sz w:val="22"/>
                <w:szCs w:val="22"/>
              </w:rPr>
              <w:t>10</w:t>
            </w:r>
            <w:r w:rsidR="008D729B">
              <w:rPr>
                <w:rFonts w:ascii="標楷體" w:eastAsia="標楷體" w:hAnsi="標楷體" w:hint="eastAsia"/>
                <w:sz w:val="22"/>
                <w:szCs w:val="22"/>
              </w:rPr>
              <w:t>7</w:t>
            </w:r>
            <w:r w:rsidRPr="00AA4C35">
              <w:rPr>
                <w:rFonts w:ascii="標楷體" w:eastAsia="標楷體" w:hAnsi="標楷體" w:hint="eastAsia"/>
                <w:sz w:val="22"/>
                <w:szCs w:val="22"/>
              </w:rPr>
              <w:t>年</w:t>
            </w:r>
            <w:r w:rsidR="000618C7">
              <w:rPr>
                <w:rFonts w:ascii="標楷體" w:eastAsia="標楷體" w:hAnsi="標楷體" w:hint="eastAsia"/>
                <w:sz w:val="22"/>
                <w:szCs w:val="22"/>
              </w:rPr>
              <w:t>2</w:t>
            </w:r>
            <w:r w:rsidRPr="00AA4C35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 w:rsidR="008D729B">
              <w:rPr>
                <w:rFonts w:ascii="標楷體" w:eastAsia="標楷體" w:hAnsi="標楷體" w:hint="eastAsia"/>
                <w:sz w:val="22"/>
                <w:szCs w:val="22"/>
              </w:rPr>
              <w:t>28</w:t>
            </w:r>
            <w:r w:rsidRPr="00AA4C35">
              <w:rPr>
                <w:rFonts w:ascii="標楷體" w:eastAsia="標楷體" w:hAnsi="標楷體" w:hint="eastAsia"/>
                <w:sz w:val="22"/>
                <w:szCs w:val="22"/>
              </w:rPr>
              <w:t>日</w:t>
            </w:r>
          </w:p>
        </w:tc>
        <w:tc>
          <w:tcPr>
            <w:tcW w:w="297" w:type="pct"/>
            <w:vAlign w:val="center"/>
          </w:tcPr>
          <w:p w:rsidR="00D972C1" w:rsidRPr="000A475B" w:rsidRDefault="00D972C1" w:rsidP="0003551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1</w:t>
            </w:r>
            <w:r w:rsidR="006C5DC8">
              <w:rPr>
                <w:rFonts w:hint="eastAsia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21" w:type="pct"/>
            <w:vAlign w:val="center"/>
          </w:tcPr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非常滿意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 xml:space="preserve"> 20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%</w:t>
            </w:r>
          </w:p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 xml:space="preserve">    80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>%</w:t>
            </w:r>
          </w:p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普通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 xml:space="preserve">      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%</w:t>
            </w:r>
          </w:p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不滿意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 xml:space="preserve">    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%</w:t>
            </w:r>
          </w:p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非常不滿意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>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>%</w:t>
            </w:r>
          </w:p>
        </w:tc>
      </w:tr>
      <w:tr w:rsidR="00D972C1" w:rsidRPr="009C0CBD" w:rsidTr="006C5DC8">
        <w:trPr>
          <w:trHeight w:val="782"/>
          <w:jc w:val="center"/>
        </w:trPr>
        <w:tc>
          <w:tcPr>
            <w:tcW w:w="304" w:type="pct"/>
            <w:vAlign w:val="center"/>
          </w:tcPr>
          <w:p w:rsidR="00D972C1" w:rsidRDefault="006C5DC8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E74708" w:rsidRDefault="00E74708" w:rsidP="00E74708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烏克麗麗</w:t>
            </w:r>
          </w:p>
          <w:p w:rsidR="00D972C1" w:rsidRDefault="006C5DC8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歌曲彈唱</w:t>
            </w:r>
          </w:p>
        </w:tc>
        <w:tc>
          <w:tcPr>
            <w:tcW w:w="592" w:type="pct"/>
            <w:vAlign w:val="center"/>
          </w:tcPr>
          <w:p w:rsidR="00D972C1" w:rsidRPr="002B1057" w:rsidRDefault="006C5DC8" w:rsidP="0003551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余榮康</w:t>
            </w:r>
          </w:p>
        </w:tc>
        <w:tc>
          <w:tcPr>
            <w:tcW w:w="560" w:type="pct"/>
            <w:vAlign w:val="center"/>
          </w:tcPr>
          <w:p w:rsidR="00D972C1" w:rsidRDefault="000D0F15" w:rsidP="0003551D">
            <w:pPr>
              <w:jc w:val="center"/>
            </w:pPr>
            <w:r>
              <w:rPr>
                <w:rFonts w:ascii="標楷體" w:eastAsia="標楷體" w:hAnsi="標楷體" w:hint="eastAsia"/>
              </w:rPr>
              <w:t>黃鈺惠</w:t>
            </w:r>
          </w:p>
        </w:tc>
        <w:tc>
          <w:tcPr>
            <w:tcW w:w="362" w:type="pct"/>
            <w:vAlign w:val="center"/>
          </w:tcPr>
          <w:p w:rsidR="00D972C1" w:rsidRDefault="006C5DC8" w:rsidP="0003551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001" w:type="pct"/>
            <w:vAlign w:val="center"/>
          </w:tcPr>
          <w:p w:rsidR="00D972C1" w:rsidRPr="00E815BB" w:rsidRDefault="006C5DC8" w:rsidP="0003551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AA4C35">
              <w:rPr>
                <w:rFonts w:ascii="標楷體" w:eastAsia="標楷體" w:hAnsi="標楷體" w:hint="eastAsia"/>
                <w:sz w:val="22"/>
                <w:szCs w:val="22"/>
              </w:rPr>
              <w:t>10</w:t>
            </w:r>
            <w:r w:rsidR="003831BC">
              <w:rPr>
                <w:rFonts w:ascii="標楷體" w:eastAsia="標楷體" w:hAnsi="標楷體" w:hint="eastAsia"/>
                <w:sz w:val="22"/>
                <w:szCs w:val="22"/>
              </w:rPr>
              <w:t>8</w:t>
            </w:r>
            <w:r w:rsidRPr="00AA4C35">
              <w:rPr>
                <w:rFonts w:ascii="標楷體" w:eastAsia="標楷體" w:hAnsi="標楷體" w:hint="eastAsia"/>
                <w:sz w:val="22"/>
                <w:szCs w:val="22"/>
              </w:rPr>
              <w:t>年</w:t>
            </w:r>
            <w:r w:rsidR="003831BC">
              <w:rPr>
                <w:rFonts w:ascii="標楷體" w:eastAsia="標楷體" w:hAnsi="標楷體" w:hint="eastAsia"/>
                <w:sz w:val="22"/>
                <w:szCs w:val="22"/>
              </w:rPr>
              <w:t>6</w:t>
            </w:r>
            <w:r w:rsidRPr="00AA4C35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 w:rsidR="008D729B">
              <w:rPr>
                <w:rFonts w:ascii="標楷體" w:eastAsia="標楷體" w:hAnsi="標楷體" w:hint="eastAsia"/>
                <w:sz w:val="22"/>
                <w:szCs w:val="22"/>
              </w:rPr>
              <w:t>26</w:t>
            </w:r>
            <w:r w:rsidRPr="00AA4C35">
              <w:rPr>
                <w:rFonts w:ascii="標楷體" w:eastAsia="標楷體" w:hAnsi="標楷體" w:hint="eastAsia"/>
                <w:sz w:val="22"/>
                <w:szCs w:val="22"/>
              </w:rPr>
              <w:t>日</w:t>
            </w:r>
          </w:p>
        </w:tc>
        <w:tc>
          <w:tcPr>
            <w:tcW w:w="297" w:type="pct"/>
            <w:vAlign w:val="center"/>
          </w:tcPr>
          <w:p w:rsidR="00D972C1" w:rsidRPr="000A475B" w:rsidRDefault="006C5DC8" w:rsidP="0003551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21" w:type="pct"/>
            <w:vAlign w:val="center"/>
          </w:tcPr>
          <w:p w:rsidR="006C5DC8" w:rsidRPr="00DF3041" w:rsidRDefault="006C5DC8" w:rsidP="006C5DC8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非常滿意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 xml:space="preserve">  10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%</w:t>
            </w:r>
          </w:p>
          <w:p w:rsidR="006C5DC8" w:rsidRPr="00DF3041" w:rsidRDefault="006C5DC8" w:rsidP="006C5DC8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 xml:space="preserve">      90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%</w:t>
            </w:r>
          </w:p>
          <w:p w:rsidR="006C5DC8" w:rsidRPr="00DF3041" w:rsidRDefault="006C5DC8" w:rsidP="006C5DC8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普通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B771C5">
              <w:rPr>
                <w:rFonts w:hint="eastAsia"/>
                <w:color w:val="000000"/>
                <w:sz w:val="22"/>
                <w:szCs w:val="28"/>
              </w:rPr>
              <w:t xml:space="preserve">      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>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>%</w:t>
            </w:r>
          </w:p>
          <w:p w:rsidR="006C5DC8" w:rsidRPr="00DF3041" w:rsidRDefault="006C5DC8" w:rsidP="006C5DC8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不滿意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B771C5">
              <w:rPr>
                <w:rFonts w:hint="eastAsia"/>
                <w:color w:val="000000"/>
                <w:sz w:val="22"/>
                <w:szCs w:val="28"/>
              </w:rPr>
              <w:t xml:space="preserve">    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>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%</w:t>
            </w:r>
          </w:p>
          <w:p w:rsidR="00D972C1" w:rsidRPr="000A475B" w:rsidRDefault="006C5DC8" w:rsidP="00E2558B">
            <w:pPr>
              <w:rPr>
                <w:color w:val="000000"/>
                <w:sz w:val="28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非常不滿意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B771C5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E2558B">
              <w:rPr>
                <w:rFonts w:hint="eastAsia"/>
                <w:color w:val="000000"/>
                <w:sz w:val="22"/>
                <w:szCs w:val="28"/>
              </w:rPr>
              <w:t>0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>%</w:t>
            </w:r>
          </w:p>
        </w:tc>
      </w:tr>
      <w:tr w:rsidR="00D972C1" w:rsidRPr="009C0CBD" w:rsidTr="006C5DC8">
        <w:trPr>
          <w:trHeight w:val="579"/>
          <w:jc w:val="center"/>
        </w:trPr>
        <w:tc>
          <w:tcPr>
            <w:tcW w:w="304" w:type="pct"/>
            <w:tcBorders>
              <w:bottom w:val="wave" w:sz="6" w:space="0" w:color="auto"/>
            </w:tcBorders>
          </w:tcPr>
          <w:p w:rsidR="00D972C1" w:rsidRDefault="00D972C1" w:rsidP="0003551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tcBorders>
              <w:bottom w:val="wave" w:sz="6" w:space="0" w:color="auto"/>
            </w:tcBorders>
            <w:shd w:val="clear" w:color="auto" w:fill="auto"/>
            <w:vAlign w:val="center"/>
          </w:tcPr>
          <w:p w:rsidR="00D972C1" w:rsidRDefault="00D972C1" w:rsidP="0003551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92" w:type="pct"/>
            <w:tcBorders>
              <w:bottom w:val="wave" w:sz="6" w:space="0" w:color="auto"/>
            </w:tcBorders>
            <w:vAlign w:val="center"/>
          </w:tcPr>
          <w:p w:rsidR="00D972C1" w:rsidRPr="002B1057" w:rsidRDefault="00D972C1" w:rsidP="0003551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0" w:type="pct"/>
            <w:tcBorders>
              <w:bottom w:val="wave" w:sz="6" w:space="0" w:color="auto"/>
            </w:tcBorders>
            <w:vAlign w:val="center"/>
          </w:tcPr>
          <w:p w:rsidR="00D972C1" w:rsidRDefault="00D972C1" w:rsidP="0003551D">
            <w:pPr>
              <w:jc w:val="center"/>
            </w:pPr>
          </w:p>
        </w:tc>
        <w:tc>
          <w:tcPr>
            <w:tcW w:w="362" w:type="pct"/>
            <w:tcBorders>
              <w:bottom w:val="wave" w:sz="6" w:space="0" w:color="auto"/>
            </w:tcBorders>
            <w:vAlign w:val="center"/>
          </w:tcPr>
          <w:p w:rsidR="00D972C1" w:rsidRDefault="00D972C1" w:rsidP="000355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01" w:type="pct"/>
            <w:tcBorders>
              <w:bottom w:val="wave" w:sz="6" w:space="0" w:color="auto"/>
            </w:tcBorders>
            <w:vAlign w:val="center"/>
          </w:tcPr>
          <w:p w:rsidR="00D972C1" w:rsidRPr="00E815BB" w:rsidRDefault="00D972C1" w:rsidP="0003551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297" w:type="pct"/>
            <w:tcBorders>
              <w:bottom w:val="wave" w:sz="6" w:space="0" w:color="auto"/>
            </w:tcBorders>
          </w:tcPr>
          <w:p w:rsidR="00D972C1" w:rsidRPr="000A475B" w:rsidRDefault="00D972C1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1" w:type="pct"/>
            <w:tcBorders>
              <w:bottom w:val="wave" w:sz="6" w:space="0" w:color="auto"/>
            </w:tcBorders>
            <w:vAlign w:val="center"/>
          </w:tcPr>
          <w:p w:rsidR="00D972C1" w:rsidRDefault="00D972C1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234B6" w:rsidRDefault="00B234B6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234B6" w:rsidRDefault="00B234B6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234B6" w:rsidRPr="000A475B" w:rsidRDefault="00B234B6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8C1087" w:rsidRDefault="008C1087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8B75F2" w:rsidRPr="00812189" w:rsidRDefault="00377E99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</w:t>
      </w:r>
      <w:r w:rsidR="00434BAB" w:rsidRPr="00812189">
        <w:rPr>
          <w:rFonts w:ascii="標楷體" w:eastAsia="標楷體" w:hAnsi="標楷體" w:hint="eastAsia"/>
          <w:sz w:val="28"/>
          <w:szCs w:val="28"/>
        </w:rPr>
        <w:t>、質的分析</w:t>
      </w:r>
    </w:p>
    <w:p w:rsidR="00F23DFF" w:rsidRDefault="002B2226" w:rsidP="0088568E">
      <w:pPr>
        <w:spacing w:line="440" w:lineRule="exact"/>
        <w:ind w:leftChars="225" w:left="1134" w:hangingChars="212" w:hanging="594"/>
        <w:rPr>
          <w:rFonts w:ascii="標楷體" w:eastAsia="標楷體" w:hAnsi="標楷體"/>
          <w:sz w:val="28"/>
          <w:szCs w:val="28"/>
        </w:rPr>
      </w:pPr>
      <w:r w:rsidRPr="00E66842">
        <w:rPr>
          <w:rFonts w:ascii="標楷體" w:eastAsia="標楷體" w:hAnsi="標楷體" w:hint="eastAsia"/>
          <w:sz w:val="28"/>
          <w:szCs w:val="28"/>
        </w:rPr>
        <w:t>一、</w:t>
      </w:r>
      <w:r w:rsidR="00E66842" w:rsidRPr="00E66842">
        <w:rPr>
          <w:rFonts w:ascii="標楷體" w:eastAsia="標楷體" w:hAnsi="標楷體" w:hint="eastAsia"/>
          <w:sz w:val="28"/>
          <w:szCs w:val="28"/>
        </w:rPr>
        <w:t>學校現況、環境特色及社區資源等背景說明</w:t>
      </w:r>
      <w:r w:rsidR="00064FD9">
        <w:rPr>
          <w:rFonts w:ascii="標楷體" w:eastAsia="標楷體" w:hAnsi="標楷體" w:hint="eastAsia"/>
          <w:sz w:val="28"/>
          <w:szCs w:val="28"/>
        </w:rPr>
        <w:t>：</w:t>
      </w:r>
    </w:p>
    <w:p w:rsidR="00F23DFF" w:rsidRPr="00F23DFF" w:rsidRDefault="00B234B6" w:rsidP="00F23DFF">
      <w:pPr>
        <w:spacing w:line="360" w:lineRule="exact"/>
        <w:ind w:leftChars="400" w:left="9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本校學區位</w:t>
      </w:r>
      <w:r w:rsidR="00F23DFF">
        <w:rPr>
          <w:rFonts w:ascii="標楷體" w:eastAsia="標楷體" w:hAnsi="標楷體" w:hint="eastAsia"/>
          <w:color w:val="000000"/>
          <w:sz w:val="28"/>
          <w:szCs w:val="28"/>
        </w:rPr>
        <w:t>於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玉里鎮苓雅仔部落，</w:t>
      </w:r>
      <w:r w:rsidR="00F23DFF">
        <w:rPr>
          <w:rFonts w:ascii="標楷體" w:eastAsia="標楷體" w:hAnsi="標楷體" w:hint="eastAsia"/>
          <w:color w:val="000000"/>
          <w:sz w:val="28"/>
          <w:szCs w:val="28"/>
        </w:rPr>
        <w:t>部落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居民為世代居住的阿美族人，環境優美、民風淳樸。</w:t>
      </w:r>
      <w:r w:rsidR="00250378" w:rsidRPr="00F23DFF">
        <w:rPr>
          <w:rFonts w:ascii="標楷體" w:eastAsia="標楷體" w:hAnsi="標楷體" w:hint="eastAsia"/>
          <w:color w:val="000000"/>
          <w:sz w:val="28"/>
          <w:szCs w:val="28"/>
        </w:rPr>
        <w:t>原住民</w:t>
      </w:r>
      <w:r w:rsidR="00250378">
        <w:rPr>
          <w:rFonts w:ascii="標楷體" w:eastAsia="標楷體" w:hAnsi="標楷體" w:hint="eastAsia"/>
          <w:color w:val="000000"/>
          <w:sz w:val="28"/>
          <w:szCs w:val="28"/>
        </w:rPr>
        <w:t>傳統文化代代承襲，讓</w:t>
      </w:r>
      <w:r w:rsidR="00250378" w:rsidRPr="00F23DFF">
        <w:rPr>
          <w:rFonts w:ascii="標楷體" w:eastAsia="標楷體" w:hAnsi="標楷體" w:hint="eastAsia"/>
          <w:color w:val="000000"/>
          <w:sz w:val="28"/>
          <w:szCs w:val="28"/>
        </w:rPr>
        <w:t>原住民</w:t>
      </w:r>
      <w:r w:rsidR="00250378">
        <w:rPr>
          <w:rFonts w:ascii="標楷體" w:eastAsia="標楷體" w:hAnsi="標楷體" w:hint="eastAsia"/>
          <w:color w:val="000000"/>
          <w:sz w:val="28"/>
          <w:szCs w:val="28"/>
        </w:rPr>
        <w:t>孩童天生就具有能歌善舞的本事。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為提供學生</w:t>
      </w:r>
      <w:r w:rsidR="00250378">
        <w:rPr>
          <w:rFonts w:ascii="標楷體" w:eastAsia="標楷體" w:hAnsi="標楷體" w:hint="eastAsia"/>
          <w:color w:val="000000"/>
          <w:sz w:val="28"/>
          <w:szCs w:val="28"/>
        </w:rPr>
        <w:t>更多元的學習機會，除了正常的課程外，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目前學校舞蹈隊的推展已行之有年，</w:t>
      </w:r>
      <w:r w:rsidR="00250378">
        <w:rPr>
          <w:rFonts w:ascii="標楷體" w:eastAsia="標楷體" w:hAnsi="標楷體" w:hint="eastAsia"/>
          <w:color w:val="000000"/>
          <w:sz w:val="28"/>
          <w:szCs w:val="28"/>
        </w:rPr>
        <w:t>感恩財團法人立賢教育基金會，長期贊助培育</w:t>
      </w:r>
      <w:r w:rsidR="006E5DC5">
        <w:rPr>
          <w:rFonts w:ascii="標楷體" w:eastAsia="標楷體" w:hAnsi="標楷體" w:hint="eastAsia"/>
          <w:color w:val="000000"/>
          <w:sz w:val="28"/>
          <w:szCs w:val="28"/>
        </w:rPr>
        <w:t>學童藝術教育</w:t>
      </w:r>
      <w:r w:rsidR="006E5DC5" w:rsidRPr="00F23DFF">
        <w:rPr>
          <w:rFonts w:ascii="標楷體" w:eastAsia="標楷體" w:hAnsi="標楷體" w:hint="eastAsia"/>
          <w:color w:val="000000"/>
          <w:sz w:val="28"/>
          <w:szCs w:val="28"/>
        </w:rPr>
        <w:t>的養成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。原住民學生對於音樂也有著渾然天成的音樂天賦，其方案名稱</w:t>
      </w:r>
      <w:r w:rsidR="00F23DFF" w:rsidRPr="00F23DFF">
        <w:rPr>
          <w:rFonts w:ascii="標楷體" w:eastAsia="標楷體" w:hAnsi="標楷體"/>
          <w:color w:val="000000"/>
          <w:sz w:val="28"/>
          <w:szCs w:val="28"/>
        </w:rPr>
        <w:t>”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烏Ami</w:t>
      </w:r>
      <w:r w:rsidR="00F23DFF" w:rsidRPr="00F23DFF">
        <w:rPr>
          <w:rFonts w:ascii="標楷體" w:eastAsia="標楷體" w:hAnsi="標楷體" w:hint="eastAsia"/>
          <w:b/>
          <w:color w:val="000000"/>
          <w:sz w:val="28"/>
          <w:szCs w:val="28"/>
          <w:vertAlign w:val="superscript"/>
        </w:rPr>
        <w:t>,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s克麗麗</w:t>
      </w:r>
      <w:r w:rsidR="00F23DFF" w:rsidRPr="00F23DFF">
        <w:rPr>
          <w:rFonts w:ascii="標楷體" w:eastAsia="標楷體" w:hAnsi="標楷體"/>
          <w:color w:val="000000"/>
          <w:sz w:val="28"/>
          <w:szCs w:val="28"/>
        </w:rPr>
        <w:t>”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意義為：阿美族的烏克麗麗，簡單、有力的名字，真實表現原住民孩子的藝術特質。本校期盼學生能在一般課程及舞蹈外，能有另一項不同的藝術能量，從音樂中豐富我們的生活與心靈。</w:t>
      </w:r>
    </w:p>
    <w:p w:rsidR="006E5DC5" w:rsidRDefault="002B2226" w:rsidP="00E66842">
      <w:pPr>
        <w:spacing w:line="440" w:lineRule="exact"/>
        <w:ind w:leftChars="225" w:left="540"/>
        <w:rPr>
          <w:rFonts w:ascii="標楷體" w:eastAsia="標楷體" w:hAnsi="標楷體"/>
          <w:sz w:val="28"/>
          <w:szCs w:val="28"/>
        </w:rPr>
      </w:pPr>
      <w:r w:rsidRPr="00EF3BA8">
        <w:rPr>
          <w:rFonts w:ascii="標楷體" w:eastAsia="標楷體" w:hAnsi="標楷體" w:hint="eastAsia"/>
          <w:sz w:val="28"/>
          <w:szCs w:val="28"/>
        </w:rPr>
        <w:t>二、</w:t>
      </w:r>
      <w:r w:rsidR="00E66842" w:rsidRPr="00E66842">
        <w:rPr>
          <w:rFonts w:ascii="標楷體" w:eastAsia="標楷體" w:hAnsi="標楷體" w:hint="eastAsia"/>
          <w:sz w:val="28"/>
          <w:szCs w:val="28"/>
        </w:rPr>
        <w:t>方案</w:t>
      </w:r>
      <w:r w:rsidR="00064FD9">
        <w:rPr>
          <w:rFonts w:ascii="標楷體" w:eastAsia="標楷體" w:hAnsi="標楷體" w:hint="eastAsia"/>
          <w:sz w:val="28"/>
          <w:szCs w:val="28"/>
        </w:rPr>
        <w:t>推動過程：</w:t>
      </w:r>
    </w:p>
    <w:p w:rsidR="00B234B6" w:rsidRDefault="006E5DC5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808080"/>
          <w:sz w:val="28"/>
          <w:szCs w:val="28"/>
        </w:rPr>
        <w:t xml:space="preserve">   </w:t>
      </w:r>
      <w:r w:rsidR="00B234B6">
        <w:rPr>
          <w:rFonts w:ascii="標楷體" w:eastAsia="標楷體" w:hAnsi="標楷體" w:hint="eastAsia"/>
          <w:color w:val="808080"/>
          <w:sz w:val="28"/>
          <w:szCs w:val="28"/>
        </w:rPr>
        <w:t xml:space="preserve">     </w:t>
      </w:r>
      <w:r w:rsidRPr="006E5DC5">
        <w:rPr>
          <w:rFonts w:ascii="標楷體" w:eastAsia="標楷體" w:hAnsi="標楷體" w:hint="eastAsia"/>
          <w:sz w:val="28"/>
          <w:szCs w:val="28"/>
        </w:rPr>
        <w:t>透過</w:t>
      </w:r>
      <w:r w:rsidRPr="00673463">
        <w:rPr>
          <w:rFonts w:ascii="標楷體" w:eastAsia="標楷體" w:hAnsi="標楷體" w:hint="eastAsia"/>
          <w:sz w:val="28"/>
          <w:szCs w:val="28"/>
        </w:rPr>
        <w:t>學習</w:t>
      </w:r>
      <w:r w:rsidRPr="00F23DFF">
        <w:rPr>
          <w:rFonts w:ascii="標楷體" w:eastAsia="標楷體" w:hAnsi="標楷體" w:hint="eastAsia"/>
          <w:color w:val="000000"/>
          <w:sz w:val="28"/>
          <w:szCs w:val="28"/>
        </w:rPr>
        <w:t>烏克麗麗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，讓學生擁有帶著走的能力。除了培養良好的</w:t>
      </w:r>
    </w:p>
    <w:p w:rsidR="00B234B6" w:rsidRDefault="00B234B6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6E5DC5">
        <w:rPr>
          <w:rFonts w:ascii="標楷體" w:eastAsia="標楷體" w:hAnsi="標楷體" w:hint="eastAsia"/>
          <w:color w:val="000000"/>
          <w:sz w:val="28"/>
          <w:szCs w:val="28"/>
        </w:rPr>
        <w:t>休閒活動之外，也能娛樂他人，使計畫發揮出最大效益。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學校也盡量</w:t>
      </w:r>
    </w:p>
    <w:p w:rsidR="00B234B6" w:rsidRDefault="00B234B6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提供平台讓學生有演出的機會，配合學校活動進行各項學習成果的表</w:t>
      </w:r>
    </w:p>
    <w:p w:rsidR="00B234B6" w:rsidRDefault="00B234B6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 xml:space="preserve">    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現，例如祖孫週敬老活動、親職教育時用</w:t>
      </w:r>
      <w:r w:rsidR="003D0A94" w:rsidRPr="00F23DFF">
        <w:rPr>
          <w:rFonts w:ascii="標楷體" w:eastAsia="標楷體" w:hAnsi="標楷體" w:hint="eastAsia"/>
          <w:color w:val="000000"/>
          <w:sz w:val="28"/>
          <w:szCs w:val="28"/>
        </w:rPr>
        <w:t>烏克麗麗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彈唱自己母語的曲</w:t>
      </w:r>
    </w:p>
    <w:p w:rsidR="00B234B6" w:rsidRDefault="00B234B6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目，部落長輩皆拍手叫好，感動孩童們帶來的關懷與分享，展演的過</w:t>
      </w:r>
    </w:p>
    <w:p w:rsidR="00E66842" w:rsidRDefault="00B234B6" w:rsidP="00E66842">
      <w:pPr>
        <w:spacing w:line="440" w:lineRule="exact"/>
        <w:ind w:leftChars="225" w:left="5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程也</w:t>
      </w:r>
      <w:r w:rsidR="00673463">
        <w:rPr>
          <w:rFonts w:ascii="標楷體" w:eastAsia="標楷體" w:hAnsi="標楷體" w:hint="eastAsia"/>
          <w:color w:val="000000"/>
          <w:sz w:val="28"/>
          <w:szCs w:val="28"/>
        </w:rPr>
        <w:t>增進了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學童們對自己</w:t>
      </w:r>
      <w:r w:rsidR="00673463">
        <w:rPr>
          <w:rFonts w:ascii="標楷體" w:eastAsia="標楷體" w:hAnsi="標楷體" w:hint="eastAsia"/>
          <w:color w:val="000000"/>
          <w:sz w:val="28"/>
          <w:szCs w:val="28"/>
        </w:rPr>
        <w:t>的自信心</w:t>
      </w:r>
      <w:r w:rsidR="003D0A94" w:rsidRPr="00285ADA">
        <w:rPr>
          <w:rFonts w:ascii="標楷體" w:eastAsia="標楷體" w:hAnsi="標楷體" w:hint="eastAsia"/>
          <w:color w:val="808080"/>
          <w:sz w:val="28"/>
          <w:szCs w:val="28"/>
        </w:rPr>
        <w:t xml:space="preserve"> </w:t>
      </w:r>
      <w:r w:rsidR="00673463">
        <w:rPr>
          <w:rFonts w:ascii="標楷體" w:eastAsia="標楷體" w:hAnsi="標楷體" w:hint="eastAsia"/>
          <w:color w:val="808080"/>
          <w:sz w:val="28"/>
          <w:szCs w:val="28"/>
        </w:rPr>
        <w:t>。</w:t>
      </w:r>
    </w:p>
    <w:p w:rsidR="002B2226" w:rsidRPr="00EF3BA8" w:rsidRDefault="002B2226" w:rsidP="00E66842">
      <w:pPr>
        <w:spacing w:line="440" w:lineRule="exact"/>
        <w:ind w:leftChars="225" w:left="540"/>
        <w:rPr>
          <w:rFonts w:ascii="標楷體" w:eastAsia="標楷體" w:hAnsi="標楷體"/>
          <w:sz w:val="28"/>
          <w:szCs w:val="28"/>
        </w:rPr>
      </w:pPr>
      <w:r w:rsidRPr="000A475B">
        <w:rPr>
          <w:rFonts w:ascii="標楷體" w:eastAsia="標楷體" w:hAnsi="標楷體" w:hint="eastAsia"/>
          <w:color w:val="000000"/>
          <w:sz w:val="28"/>
          <w:szCs w:val="28"/>
        </w:rPr>
        <w:t>三、</w:t>
      </w:r>
      <w:r w:rsidR="00E66842">
        <w:rPr>
          <w:rFonts w:ascii="標楷體" w:eastAsia="標楷體" w:hAnsi="標楷體" w:hint="eastAsia"/>
          <w:color w:val="000000"/>
          <w:sz w:val="28"/>
          <w:szCs w:val="28"/>
        </w:rPr>
        <w:t>省思與建議</w:t>
      </w:r>
      <w:r w:rsidR="00064FD9">
        <w:rPr>
          <w:rFonts w:ascii="標楷體" w:eastAsia="標楷體" w:hAnsi="標楷體" w:hint="eastAsia"/>
          <w:sz w:val="28"/>
          <w:szCs w:val="28"/>
        </w:rPr>
        <w:t>：</w:t>
      </w:r>
      <w:r w:rsidR="00064FD9" w:rsidRPr="00EF3BA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234B6" w:rsidRDefault="00B234B6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673463">
        <w:rPr>
          <w:rFonts w:ascii="標楷體" w:eastAsia="標楷體" w:hAnsi="標楷體" w:hint="eastAsia"/>
          <w:sz w:val="28"/>
          <w:szCs w:val="28"/>
        </w:rPr>
        <w:t>在師資方面因花蓮南區音樂師資有限，常常需要與他校協調上</w:t>
      </w:r>
    </w:p>
    <w:p w:rsidR="00B234B6" w:rsidRDefault="00B234B6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73463">
        <w:rPr>
          <w:rFonts w:ascii="標楷體" w:eastAsia="標楷體" w:hAnsi="標楷體" w:hint="eastAsia"/>
          <w:sz w:val="28"/>
          <w:szCs w:val="28"/>
        </w:rPr>
        <w:t>課時間，</w:t>
      </w:r>
      <w:r w:rsidR="00F46526">
        <w:rPr>
          <w:rFonts w:ascii="標楷體" w:eastAsia="標楷體" w:hAnsi="標楷體" w:hint="eastAsia"/>
          <w:sz w:val="28"/>
          <w:szCs w:val="28"/>
        </w:rPr>
        <w:t>彈</w:t>
      </w:r>
      <w:r w:rsidR="00673463">
        <w:rPr>
          <w:rFonts w:ascii="標楷體" w:eastAsia="標楷體" w:hAnsi="標楷體" w:hint="eastAsia"/>
          <w:sz w:val="28"/>
          <w:szCs w:val="28"/>
        </w:rPr>
        <w:t>性空間較少。校內師資在教學上的傳承，目前沒有太大</w:t>
      </w:r>
    </w:p>
    <w:p w:rsidR="00DD46BD" w:rsidRDefault="00B234B6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73463">
        <w:rPr>
          <w:rFonts w:ascii="標楷體" w:eastAsia="標楷體" w:hAnsi="標楷體" w:hint="eastAsia"/>
          <w:sz w:val="28"/>
          <w:szCs w:val="28"/>
        </w:rPr>
        <w:t>的問題</w:t>
      </w:r>
      <w:r w:rsidR="00F46526">
        <w:rPr>
          <w:rFonts w:ascii="標楷體" w:eastAsia="標楷體" w:hAnsi="標楷體" w:hint="eastAsia"/>
          <w:sz w:val="28"/>
          <w:szCs w:val="28"/>
        </w:rPr>
        <w:t>；</w:t>
      </w:r>
      <w:r w:rsidR="00DD46BD">
        <w:rPr>
          <w:rFonts w:ascii="標楷體" w:eastAsia="標楷體" w:hAnsi="標楷體" w:hint="eastAsia"/>
          <w:sz w:val="28"/>
          <w:szCs w:val="28"/>
        </w:rPr>
        <w:t>課程成效需要時間的慢慢累積才看得出效益，如能在教具</w:t>
      </w:r>
    </w:p>
    <w:p w:rsidR="00667A56" w:rsidRDefault="00DD46BD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費提高</w:t>
      </w:r>
      <w:r w:rsidR="00667A56">
        <w:rPr>
          <w:rFonts w:ascii="標楷體" w:eastAsia="標楷體" w:hAnsi="標楷體" w:hint="eastAsia"/>
          <w:sz w:val="28"/>
          <w:szCs w:val="28"/>
        </w:rPr>
        <w:t>一點</w:t>
      </w:r>
      <w:r>
        <w:rPr>
          <w:rFonts w:ascii="標楷體" w:eastAsia="標楷體" w:hAnsi="標楷體" w:hint="eastAsia"/>
          <w:sz w:val="28"/>
          <w:szCs w:val="28"/>
        </w:rPr>
        <w:t>，讓每年的六年級還能把自己使用2年的烏克麗麗帶著</w:t>
      </w:r>
    </w:p>
    <w:p w:rsidR="00673463" w:rsidRDefault="00667A56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DD46BD">
        <w:rPr>
          <w:rFonts w:ascii="標楷體" w:eastAsia="標楷體" w:hAnsi="標楷體" w:hint="eastAsia"/>
          <w:sz w:val="28"/>
          <w:szCs w:val="28"/>
        </w:rPr>
        <w:t>畢業</w:t>
      </w:r>
      <w:r>
        <w:rPr>
          <w:rFonts w:ascii="標楷體" w:eastAsia="標楷體" w:hAnsi="標楷體" w:hint="eastAsia"/>
          <w:sz w:val="28"/>
          <w:szCs w:val="28"/>
        </w:rPr>
        <w:t>，讓偏鄉的孩子更有自信</w:t>
      </w:r>
      <w:r w:rsidR="00B234B6">
        <w:rPr>
          <w:rFonts w:ascii="標楷體" w:eastAsia="標楷體" w:hAnsi="標楷體" w:hint="eastAsia"/>
          <w:sz w:val="28"/>
          <w:szCs w:val="28"/>
        </w:rPr>
        <w:t>。</w:t>
      </w:r>
    </w:p>
    <w:p w:rsidR="002305CC" w:rsidRDefault="002305CC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8B75F2" w:rsidRDefault="00377E99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</w:t>
      </w:r>
      <w:r w:rsidR="002B2226" w:rsidRPr="00EF3BA8">
        <w:rPr>
          <w:rFonts w:ascii="標楷體" w:eastAsia="標楷體" w:hAnsi="標楷體" w:hint="eastAsia"/>
          <w:sz w:val="28"/>
          <w:szCs w:val="28"/>
        </w:rPr>
        <w:t>、</w:t>
      </w:r>
      <w:r w:rsidR="008B75F2" w:rsidRPr="00812189">
        <w:rPr>
          <w:rFonts w:ascii="標楷體" w:eastAsia="標楷體" w:hAnsi="標楷體" w:hint="eastAsia"/>
          <w:sz w:val="28"/>
          <w:szCs w:val="28"/>
        </w:rPr>
        <w:t>活動照片集絮</w:t>
      </w:r>
    </w:p>
    <w:p w:rsidR="00FC3C89" w:rsidRPr="00812189" w:rsidRDefault="00FC3C89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39"/>
        <w:gridCol w:w="5020"/>
      </w:tblGrid>
      <w:tr w:rsidR="00606607" w:rsidRPr="002E047F" w:rsidTr="00F9451C">
        <w:trPr>
          <w:trHeight w:val="3787"/>
        </w:trPr>
        <w:tc>
          <w:tcPr>
            <w:tcW w:w="2454" w:type="pct"/>
          </w:tcPr>
          <w:p w:rsidR="00606607" w:rsidRPr="001C5121" w:rsidRDefault="003831BC" w:rsidP="001056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30698" cy="2265218"/>
                  <wp:effectExtent l="19050" t="0" r="3002" b="0"/>
                  <wp:docPr id="5" name="圖片 4" descr="10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4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226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pct"/>
          </w:tcPr>
          <w:p w:rsidR="00606607" w:rsidRPr="001C5121" w:rsidRDefault="00B63AF3" w:rsidP="000A6A7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46268" cy="2283433"/>
                  <wp:effectExtent l="19050" t="0" r="1732" b="0"/>
                  <wp:docPr id="3" name="圖片 2" descr="S__289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9181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607" w:rsidRPr="008D09AB" w:rsidTr="000D6E9E">
        <w:trPr>
          <w:trHeight w:val="786"/>
        </w:trPr>
        <w:tc>
          <w:tcPr>
            <w:tcW w:w="2454" w:type="pct"/>
            <w:vAlign w:val="center"/>
          </w:tcPr>
          <w:p w:rsidR="00A207C8" w:rsidRPr="00394EED" w:rsidRDefault="00D67C81" w:rsidP="00D67C81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學生藝文課上烏克麗麗實況</w:t>
            </w:r>
          </w:p>
        </w:tc>
        <w:tc>
          <w:tcPr>
            <w:tcW w:w="2546" w:type="pct"/>
            <w:vAlign w:val="center"/>
          </w:tcPr>
          <w:p w:rsidR="00606607" w:rsidRPr="00394EED" w:rsidRDefault="00D67C81" w:rsidP="00D67C81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校內週三教師進修烏克麗麗研習</w:t>
            </w:r>
          </w:p>
        </w:tc>
      </w:tr>
      <w:tr w:rsidR="000D6E9E" w:rsidRPr="002E047F" w:rsidTr="000D6E9E">
        <w:trPr>
          <w:trHeight w:val="3611"/>
        </w:trPr>
        <w:tc>
          <w:tcPr>
            <w:tcW w:w="2454" w:type="pct"/>
          </w:tcPr>
          <w:p w:rsidR="000D6E9E" w:rsidRPr="001C5121" w:rsidRDefault="003831BC" w:rsidP="001056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31968" cy="2078182"/>
                  <wp:effectExtent l="19050" t="0" r="1732" b="0"/>
                  <wp:docPr id="8" name="圖片 7" descr="105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42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208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34BD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35605" cy="2176780"/>
                  <wp:effectExtent l="19050" t="0" r="0" b="0"/>
                  <wp:docPr id="1" name="圖片 0" descr="106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72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pct"/>
          </w:tcPr>
          <w:p w:rsidR="000D6E9E" w:rsidRPr="001C5121" w:rsidRDefault="008C1874" w:rsidP="00FB03E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44998" cy="2223654"/>
                  <wp:effectExtent l="19050" t="0" r="3002" b="0"/>
                  <wp:docPr id="14" name="圖片 13" descr="9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83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22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34BD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50540" cy="2262505"/>
                  <wp:effectExtent l="19050" t="0" r="0" b="0"/>
                  <wp:docPr id="2" name="圖片 1" descr="106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72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E9E" w:rsidRPr="00394EED" w:rsidTr="000A6A77">
        <w:tc>
          <w:tcPr>
            <w:tcW w:w="2454" w:type="pct"/>
          </w:tcPr>
          <w:p w:rsidR="000D6E9E" w:rsidRPr="00932F9C" w:rsidRDefault="00B63AF3" w:rsidP="00D67C81">
            <w:pPr>
              <w:jc w:val="center"/>
              <w:rPr>
                <w:rFonts w:ascii="標楷體" w:eastAsia="標楷體" w:hAnsi="標楷體"/>
              </w:rPr>
            </w:pPr>
            <w:r w:rsidRPr="00932F9C">
              <w:rPr>
                <w:rFonts w:ascii="標楷體" w:eastAsia="標楷體" w:hAnsi="標楷體" w:hint="eastAsia"/>
              </w:rPr>
              <w:lastRenderedPageBreak/>
              <w:t>校內</w:t>
            </w:r>
            <w:r w:rsidR="004D34BD" w:rsidRPr="00932F9C">
              <w:rPr>
                <w:rFonts w:ascii="標楷體" w:eastAsia="標楷體" w:hAnsi="標楷體" w:hint="eastAsia"/>
              </w:rPr>
              <w:t>週三研習</w:t>
            </w:r>
          </w:p>
        </w:tc>
        <w:tc>
          <w:tcPr>
            <w:tcW w:w="2546" w:type="pct"/>
          </w:tcPr>
          <w:p w:rsidR="000D6E9E" w:rsidRPr="00932F9C" w:rsidRDefault="00B63AF3" w:rsidP="00762FCD">
            <w:pPr>
              <w:jc w:val="center"/>
              <w:rPr>
                <w:rFonts w:ascii="標楷體" w:eastAsia="標楷體" w:hAnsi="標楷體"/>
              </w:rPr>
            </w:pPr>
            <w:r w:rsidRPr="00932F9C">
              <w:rPr>
                <w:rFonts w:ascii="標楷體" w:eastAsia="標楷體" w:hAnsi="標楷體" w:hint="eastAsia"/>
              </w:rPr>
              <w:t>校內週三研習</w:t>
            </w:r>
          </w:p>
        </w:tc>
      </w:tr>
      <w:tr w:rsidR="0066437E" w:rsidRPr="002E047F" w:rsidTr="0003551D">
        <w:trPr>
          <w:trHeight w:val="3782"/>
        </w:trPr>
        <w:tc>
          <w:tcPr>
            <w:tcW w:w="2454" w:type="pct"/>
          </w:tcPr>
          <w:p w:rsidR="0066437E" w:rsidRPr="001C5121" w:rsidRDefault="008C1874" w:rsidP="001056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30698" cy="2410691"/>
                  <wp:effectExtent l="19050" t="0" r="3002" b="0"/>
                  <wp:docPr id="15" name="圖片 14" descr="89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98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241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pct"/>
          </w:tcPr>
          <w:p w:rsidR="0066437E" w:rsidRPr="001C5121" w:rsidRDefault="003831BC" w:rsidP="0003551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4998" cy="2431472"/>
                  <wp:effectExtent l="19050" t="0" r="3002" b="0"/>
                  <wp:docPr id="13" name="圖片 12" descr="9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83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43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37E" w:rsidRPr="008D09AB" w:rsidTr="005D7C13">
        <w:trPr>
          <w:trHeight w:val="528"/>
        </w:trPr>
        <w:tc>
          <w:tcPr>
            <w:tcW w:w="2454" w:type="pct"/>
            <w:vAlign w:val="center"/>
          </w:tcPr>
          <w:p w:rsidR="0066437E" w:rsidRPr="00394EED" w:rsidRDefault="008C1874" w:rsidP="00D67C81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5年級教學</w:t>
            </w:r>
          </w:p>
        </w:tc>
        <w:tc>
          <w:tcPr>
            <w:tcW w:w="2546" w:type="pct"/>
            <w:vAlign w:val="center"/>
          </w:tcPr>
          <w:p w:rsidR="0066437E" w:rsidRPr="00394EED" w:rsidRDefault="008C1874" w:rsidP="00D67C81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5年級教學</w:t>
            </w:r>
          </w:p>
        </w:tc>
      </w:tr>
      <w:tr w:rsidR="0066437E" w:rsidRPr="002E047F" w:rsidTr="0003551D">
        <w:trPr>
          <w:trHeight w:val="3611"/>
        </w:trPr>
        <w:tc>
          <w:tcPr>
            <w:tcW w:w="2454" w:type="pct"/>
          </w:tcPr>
          <w:p w:rsidR="0066437E" w:rsidRPr="001C5121" w:rsidRDefault="003831BC" w:rsidP="0003551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31968" cy="2171700"/>
                  <wp:effectExtent l="19050" t="0" r="1732" b="0"/>
                  <wp:docPr id="9" name="圖片 8" descr="10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44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21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pct"/>
          </w:tcPr>
          <w:p w:rsidR="0066437E" w:rsidRPr="001C5121" w:rsidRDefault="003831BC" w:rsidP="0003551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46268" cy="2182091"/>
                  <wp:effectExtent l="19050" t="0" r="1732" b="0"/>
                  <wp:docPr id="12" name="圖片 11" descr="10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45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18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37E" w:rsidRPr="00394EED" w:rsidTr="00D23E4F">
        <w:tc>
          <w:tcPr>
            <w:tcW w:w="2454" w:type="pct"/>
            <w:vAlign w:val="center"/>
          </w:tcPr>
          <w:p w:rsidR="0066437E" w:rsidRPr="008C1874" w:rsidRDefault="008C1874" w:rsidP="00D23E4F">
            <w:pPr>
              <w:jc w:val="center"/>
            </w:pPr>
            <w:r w:rsidRPr="008C1874">
              <w:rPr>
                <w:rFonts w:ascii="標楷體" w:eastAsia="標楷體" w:hAnsi="標楷體" w:hint="eastAsia"/>
              </w:rPr>
              <w:t>6年級</w:t>
            </w:r>
            <w:r w:rsidR="00986620" w:rsidRPr="008C1874">
              <w:rPr>
                <w:rFonts w:ascii="標楷體" w:eastAsia="標楷體" w:hAnsi="標楷體" w:hint="eastAsia"/>
              </w:rPr>
              <w:t>親職教育活動</w:t>
            </w:r>
            <w:r w:rsidR="00D761F5" w:rsidRPr="008C1874">
              <w:rPr>
                <w:rFonts w:ascii="標楷體" w:eastAsia="標楷體" w:hAnsi="標楷體" w:hint="eastAsia"/>
              </w:rPr>
              <w:t>烏克麗麗才藝</w:t>
            </w:r>
            <w:r w:rsidR="00986620" w:rsidRPr="008C1874">
              <w:rPr>
                <w:rFonts w:ascii="標楷體" w:eastAsia="標楷體" w:hAnsi="標楷體" w:hint="eastAsia"/>
              </w:rPr>
              <w:t>演出</w:t>
            </w:r>
          </w:p>
        </w:tc>
        <w:tc>
          <w:tcPr>
            <w:tcW w:w="2546" w:type="pct"/>
          </w:tcPr>
          <w:p w:rsidR="0066437E" w:rsidRPr="00394EED" w:rsidRDefault="008C1874" w:rsidP="00D27FE2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5年級</w:t>
            </w:r>
            <w:r w:rsidR="003A69BB">
              <w:rPr>
                <w:rFonts w:ascii="標楷體" w:eastAsia="標楷體" w:hAnsi="標楷體" w:hint="eastAsia"/>
                <w:sz w:val="28"/>
                <w:szCs w:val="28"/>
              </w:rPr>
              <w:t>彈唱阿美族組曲博得家長</w:t>
            </w:r>
            <w:r w:rsidR="00D27FE2">
              <w:rPr>
                <w:rFonts w:ascii="標楷體" w:eastAsia="標楷體" w:hAnsi="標楷體" w:hint="eastAsia"/>
                <w:sz w:val="28"/>
                <w:szCs w:val="28"/>
              </w:rPr>
              <w:t>喝采</w:t>
            </w:r>
          </w:p>
        </w:tc>
      </w:tr>
    </w:tbl>
    <w:p w:rsidR="00913268" w:rsidRDefault="005C31DC" w:rsidP="00946AFA">
      <w:r>
        <w:rPr>
          <w:rFonts w:hint="eastAsia"/>
        </w:rPr>
        <w:t>表格請自行增列，成果報告請上傳本縣藝文深耕網</w:t>
      </w:r>
      <w:r w:rsidR="00571FF1">
        <w:rPr>
          <w:rFonts w:hint="eastAsia"/>
        </w:rPr>
        <w:t>站「</w:t>
      </w:r>
      <w:r w:rsidR="000D0F15">
        <w:rPr>
          <w:rFonts w:hint="eastAsia"/>
        </w:rPr>
        <w:t>107</w:t>
      </w:r>
      <w:r w:rsidR="00571FF1">
        <w:rPr>
          <w:rFonts w:hint="eastAsia"/>
        </w:rPr>
        <w:t>年度成果報告」專區</w:t>
      </w:r>
      <w:r>
        <w:rPr>
          <w:rFonts w:hint="eastAsia"/>
        </w:rPr>
        <w:t>：</w:t>
      </w:r>
      <w:hyperlink r:id="rId20" w:history="1">
        <w:r w:rsidR="00913268" w:rsidRPr="003372B6">
          <w:rPr>
            <w:rStyle w:val="a9"/>
          </w:rPr>
          <w:t>http://teacher.hlc.edu.tw/imain3.asp?id=228&amp;c=5739&amp;cc=9944</w:t>
        </w:r>
      </w:hyperlink>
      <w:r w:rsidR="00913268">
        <w:rPr>
          <w:rFonts w:hint="eastAsia"/>
        </w:rPr>
        <w:t xml:space="preserve"> </w:t>
      </w:r>
    </w:p>
    <w:p w:rsidR="008C1087" w:rsidRPr="008C1087" w:rsidRDefault="00913268" w:rsidP="008C1087">
      <w:pPr>
        <w:jc w:val="center"/>
        <w:rPr>
          <w:b/>
          <w:sz w:val="32"/>
        </w:rPr>
      </w:pPr>
      <w:r>
        <w:br w:type="page"/>
      </w:r>
      <w:r w:rsidR="008C1087" w:rsidRPr="008C1087">
        <w:rPr>
          <w:rFonts w:hint="eastAsia"/>
          <w:b/>
          <w:sz w:val="32"/>
        </w:rPr>
        <w:lastRenderedPageBreak/>
        <w:t>花蓮縣藝術人才資料庫推薦表</w:t>
      </w:r>
    </w:p>
    <w:p w:rsidR="008C1087" w:rsidRPr="0003551D" w:rsidRDefault="00CB04B2" w:rsidP="00946AFA">
      <w:pPr>
        <w:rPr>
          <w:color w:val="808080"/>
          <w:sz w:val="32"/>
        </w:rPr>
      </w:pPr>
      <w:r>
        <w:rPr>
          <w:rFonts w:hint="eastAsia"/>
          <w:color w:val="808080"/>
        </w:rPr>
        <w:t xml:space="preserve">     </w:t>
      </w:r>
      <w:r w:rsidRPr="0003551D">
        <w:rPr>
          <w:rFonts w:hint="eastAsia"/>
          <w:color w:val="808080"/>
        </w:rPr>
        <w:t xml:space="preserve"> </w:t>
      </w:r>
    </w:p>
    <w:tbl>
      <w:tblPr>
        <w:tblW w:w="8573" w:type="dxa"/>
        <w:jc w:val="center"/>
        <w:tblInd w:w="-5" w:type="dxa"/>
        <w:tblLayout w:type="fixed"/>
        <w:tblLook w:val="0000"/>
      </w:tblPr>
      <w:tblGrid>
        <w:gridCol w:w="1553"/>
        <w:gridCol w:w="4680"/>
        <w:gridCol w:w="2340"/>
      </w:tblGrid>
      <w:tr w:rsidR="008C1087" w:rsidTr="008C1087">
        <w:trPr>
          <w:cantSplit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推薦學校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932F9C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花蓮縣</w:t>
            </w:r>
            <w:r w:rsidR="006C5DC8">
              <w:rPr>
                <w:rFonts w:ascii="標楷體" w:eastAsia="標楷體" w:hAnsi="標楷體" w:hint="eastAsia"/>
                <w:sz w:val="28"/>
                <w:szCs w:val="28"/>
              </w:rPr>
              <w:t>玉里鎮德武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國民</w:t>
            </w:r>
            <w:r w:rsidR="006C5DC8"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7" w:rsidRDefault="008C1087" w:rsidP="000355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如藝術家願意可附其照片，無則免</w:t>
            </w:r>
          </w:p>
        </w:tc>
      </w:tr>
      <w:tr w:rsidR="008C1087" w:rsidTr="008C1087">
        <w:trPr>
          <w:cantSplit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藝術家</w:t>
            </w: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087" w:rsidRDefault="006C5DC8" w:rsidP="00932F9C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余榮康</w:t>
            </w:r>
            <w:r w:rsidR="00183E78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Default="008C1087" w:rsidP="0003551D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C1087" w:rsidTr="008C1087">
        <w:trPr>
          <w:cantSplit/>
          <w:trHeight w:val="690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聯絡方式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087" w:rsidRDefault="00B67B70" w:rsidP="00932F9C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0933-995-565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Default="008C1087" w:rsidP="0003551D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C1087" w:rsidTr="008C1087">
        <w:trPr>
          <w:cantSplit/>
          <w:trHeight w:val="735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學歷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087" w:rsidRPr="006D0BA8" w:rsidRDefault="00ED390C" w:rsidP="00932F9C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空軍官校學士學位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Default="008C1087" w:rsidP="0003551D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C1087" w:rsidTr="008C1087">
        <w:trPr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經歷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D26" w:rsidRPr="00D96D26" w:rsidRDefault="00D96D26" w:rsidP="00D96D26">
            <w:pPr>
              <w:numPr>
                <w:ilvl w:val="0"/>
                <w:numId w:val="34"/>
              </w:numPr>
              <w:suppressAutoHyphens/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D96D26">
              <w:rPr>
                <w:rFonts w:ascii="標楷體" w:eastAsia="標楷體" w:hAnsi="標楷體" w:hint="eastAsia"/>
              </w:rPr>
              <w:t>89-97年創立光復高職熱音社  並擔任指導老師</w:t>
            </w:r>
          </w:p>
          <w:p w:rsidR="00D96D26" w:rsidRPr="00D96D26" w:rsidRDefault="00D96D26" w:rsidP="00D96D26">
            <w:pPr>
              <w:numPr>
                <w:ilvl w:val="0"/>
                <w:numId w:val="34"/>
              </w:numPr>
              <w:suppressAutoHyphens/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D96D26">
              <w:rPr>
                <w:rFonts w:ascii="標楷體" w:eastAsia="標楷體" w:hAnsi="標楷體" w:hint="eastAsia"/>
              </w:rPr>
              <w:t>97-101年創立玉里高中熱音社  並擔任指導老師</w:t>
            </w:r>
          </w:p>
          <w:p w:rsidR="00D96D26" w:rsidRPr="00D96D26" w:rsidRDefault="00D96D26" w:rsidP="00D96D26">
            <w:pPr>
              <w:numPr>
                <w:ilvl w:val="0"/>
                <w:numId w:val="34"/>
              </w:numPr>
              <w:suppressAutoHyphens/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D96D26">
              <w:rPr>
                <w:rFonts w:ascii="標楷體" w:eastAsia="標楷體" w:hAnsi="標楷體" w:hint="eastAsia"/>
              </w:rPr>
              <w:t>103年 德武國小 藝文深耕烏克麗麗 指導老師</w:t>
            </w:r>
          </w:p>
          <w:p w:rsidR="008C1087" w:rsidRPr="00B47F12" w:rsidRDefault="00D96D26" w:rsidP="00D96D26">
            <w:pPr>
              <w:numPr>
                <w:ilvl w:val="0"/>
                <w:numId w:val="34"/>
              </w:numPr>
              <w:suppressAutoHyphens/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D96D26">
              <w:rPr>
                <w:rFonts w:ascii="標楷體" w:eastAsia="標楷體" w:hAnsi="標楷體" w:hint="eastAsia"/>
              </w:rPr>
              <w:t>105</w:t>
            </w:r>
            <w:r w:rsidR="000618C7">
              <w:rPr>
                <w:rFonts w:ascii="標楷體" w:eastAsia="標楷體" w:hAnsi="標楷體" w:hint="eastAsia"/>
              </w:rPr>
              <w:t>~108</w:t>
            </w:r>
            <w:r w:rsidRPr="00D96D26">
              <w:rPr>
                <w:rFonts w:ascii="標楷體" w:eastAsia="標楷體" w:hAnsi="標楷體" w:hint="eastAsia"/>
              </w:rPr>
              <w:t>年 德武國小 藝文深耕烏克麗麗 指導老師</w:t>
            </w:r>
          </w:p>
        </w:tc>
      </w:tr>
      <w:tr w:rsidR="008C1087" w:rsidTr="00CB04B2">
        <w:trPr>
          <w:trHeight w:val="584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專長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Pr="00D96D26" w:rsidRDefault="007A477F" w:rsidP="007A477F">
            <w:pPr>
              <w:spacing w:before="100" w:beforeAutospacing="1" w:after="100" w:afterAutospacing="1" w:line="400" w:lineRule="exact"/>
              <w:rPr>
                <w:rFonts w:ascii="標楷體" w:eastAsia="標楷體" w:hAnsi="標楷體"/>
                <w:color w:val="FF0000"/>
                <w:szCs w:val="28"/>
              </w:rPr>
            </w:pPr>
            <w:r w:rsidRPr="00D96D26">
              <w:rPr>
                <w:rFonts w:ascii="標楷體" w:eastAsia="標楷體" w:hAnsi="標楷體" w:hint="eastAsia"/>
              </w:rPr>
              <w:t>烏克麗麗</w:t>
            </w:r>
            <w:r w:rsidR="00500EE0">
              <w:rPr>
                <w:rFonts w:ascii="標楷體" w:eastAsia="標楷體" w:hAnsi="標楷體" w:hint="eastAsia"/>
              </w:rPr>
              <w:t>、吉他、貝斯</w:t>
            </w:r>
            <w:r>
              <w:rPr>
                <w:rFonts w:ascii="標楷體" w:eastAsia="標楷體" w:hAnsi="標楷體" w:hint="eastAsia"/>
              </w:rPr>
              <w:t>教學</w:t>
            </w:r>
          </w:p>
        </w:tc>
      </w:tr>
      <w:tr w:rsidR="008C1087" w:rsidTr="00CB04B2">
        <w:trPr>
          <w:trHeight w:val="988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優良事蹟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Pr="00CB04B2" w:rsidRDefault="008C1087" w:rsidP="0003551D">
            <w:pPr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CB04B2">
              <w:rPr>
                <w:rFonts w:ascii="標楷體" w:eastAsia="標楷體" w:hAnsi="標楷體" w:hint="eastAsia"/>
              </w:rPr>
              <w:t>長期</w:t>
            </w:r>
            <w:r w:rsidR="00CB04B2" w:rsidRPr="00CB04B2">
              <w:rPr>
                <w:rFonts w:ascii="標楷體" w:eastAsia="標楷體" w:hAnsi="標楷體" w:hint="eastAsia"/>
              </w:rPr>
              <w:t>擔任</w:t>
            </w:r>
            <w:r w:rsidRPr="00CB04B2">
              <w:rPr>
                <w:rFonts w:ascii="標楷體" w:eastAsia="標楷體" w:hAnsi="標楷體" w:hint="eastAsia"/>
              </w:rPr>
              <w:t>縣內各級學校</w:t>
            </w:r>
            <w:r w:rsidR="00CB04B2" w:rsidRPr="00CB04B2">
              <w:rPr>
                <w:rFonts w:ascii="標楷體" w:eastAsia="標楷體" w:hAnsi="標楷體" w:hint="eastAsia"/>
              </w:rPr>
              <w:t>之熱音社指導老師</w:t>
            </w:r>
            <w:r w:rsidRPr="00CB04B2">
              <w:rPr>
                <w:rFonts w:ascii="標楷體" w:eastAsia="標楷體" w:hAnsi="標楷體" w:hint="eastAsia"/>
              </w:rPr>
              <w:t>，</w:t>
            </w:r>
            <w:r w:rsidR="00CB04B2" w:rsidRPr="00CB04B2">
              <w:rPr>
                <w:rFonts w:ascii="標楷體" w:eastAsia="標楷體" w:hAnsi="標楷體" w:hint="eastAsia"/>
              </w:rPr>
              <w:t>並</w:t>
            </w:r>
            <w:r w:rsidRPr="00CB04B2">
              <w:rPr>
                <w:rFonts w:ascii="標楷體" w:eastAsia="標楷體" w:hAnsi="標楷體" w:hint="eastAsia"/>
              </w:rPr>
              <w:t>提供偏鄉兒童展演平臺。</w:t>
            </w:r>
          </w:p>
        </w:tc>
      </w:tr>
      <w:tr w:rsidR="008C1087" w:rsidTr="00CB04B2">
        <w:trPr>
          <w:trHeight w:val="2871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推薦內容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Pr="00CB04B2" w:rsidRDefault="000955BF" w:rsidP="00CB04B2">
            <w:pPr>
              <w:spacing w:line="440" w:lineRule="exact"/>
              <w:rPr>
                <w:rFonts w:ascii="標楷體" w:eastAsia="標楷體" w:hAnsi="標楷體"/>
              </w:rPr>
            </w:pPr>
            <w:r w:rsidRPr="00CB04B2">
              <w:rPr>
                <w:rFonts w:ascii="標楷體" w:eastAsia="標楷體" w:hAnsi="標楷體" w:hint="eastAsia"/>
              </w:rPr>
              <w:t>現任「原動流行音樂坊」 負責人-</w:t>
            </w:r>
            <w:r w:rsidR="00C059E5" w:rsidRPr="00CB04B2">
              <w:rPr>
                <w:rFonts w:ascii="標楷體" w:eastAsia="標楷體" w:hAnsi="標楷體" w:hint="eastAsia"/>
              </w:rPr>
              <w:t>余</w:t>
            </w:r>
            <w:r w:rsidR="008C1087" w:rsidRPr="00CB04B2">
              <w:rPr>
                <w:rFonts w:ascii="標楷體" w:eastAsia="標楷體" w:hAnsi="標楷體" w:hint="eastAsia"/>
              </w:rPr>
              <w:t>老師</w:t>
            </w:r>
            <w:r w:rsidRPr="00CB04B2">
              <w:rPr>
                <w:rFonts w:ascii="標楷體" w:eastAsia="標楷體" w:hAnsi="標楷體" w:hint="eastAsia"/>
              </w:rPr>
              <w:t>，長期在花蓮中、南區各國小至高中推廣音樂教育不遺餘力</w:t>
            </w:r>
            <w:r w:rsidR="008C1087" w:rsidRPr="00CB04B2">
              <w:rPr>
                <w:rFonts w:ascii="標楷體" w:eastAsia="標楷體" w:hAnsi="標楷體" w:hint="eastAsia"/>
              </w:rPr>
              <w:t>，散播音樂</w:t>
            </w:r>
            <w:r w:rsidRPr="00CB04B2">
              <w:rPr>
                <w:rFonts w:ascii="標楷體" w:eastAsia="標楷體" w:hAnsi="標楷體" w:hint="eastAsia"/>
              </w:rPr>
              <w:t>的種子。</w:t>
            </w:r>
            <w:r w:rsidR="008C1087" w:rsidRPr="00CB04B2">
              <w:rPr>
                <w:rFonts w:ascii="標楷體" w:eastAsia="標楷體" w:hAnsi="標楷體" w:hint="eastAsia"/>
              </w:rPr>
              <w:t>音樂資源相對較弱勢的東部</w:t>
            </w:r>
            <w:r w:rsidRPr="00CB04B2">
              <w:rPr>
                <w:rFonts w:ascii="標楷體" w:eastAsia="標楷體" w:hAnsi="標楷體" w:hint="eastAsia"/>
              </w:rPr>
              <w:t>中南區的</w:t>
            </w:r>
            <w:r w:rsidR="008C1087" w:rsidRPr="00CB04B2">
              <w:rPr>
                <w:rFonts w:ascii="標楷體" w:eastAsia="標楷體" w:hAnsi="標楷體" w:hint="eastAsia"/>
              </w:rPr>
              <w:t>孩子</w:t>
            </w:r>
            <w:r w:rsidRPr="00CB04B2">
              <w:rPr>
                <w:rFonts w:ascii="標楷體" w:eastAsia="標楷體" w:hAnsi="標楷體" w:hint="eastAsia"/>
              </w:rPr>
              <w:t>來說</w:t>
            </w:r>
            <w:r w:rsidR="008C1087" w:rsidRPr="00CB04B2">
              <w:rPr>
                <w:rFonts w:ascii="標楷體" w:eastAsia="標楷體" w:hAnsi="標楷體" w:hint="eastAsia"/>
              </w:rPr>
              <w:t>，不但能</w:t>
            </w:r>
            <w:r w:rsidRPr="00CB04B2">
              <w:rPr>
                <w:rFonts w:ascii="標楷體" w:eastAsia="標楷體" w:hAnsi="標楷體" w:hint="eastAsia"/>
              </w:rPr>
              <w:t>讓孩子培養音樂的嗜好，也常藉著各地音樂會的展演機會讓學生</w:t>
            </w:r>
            <w:r w:rsidR="008C1087" w:rsidRPr="00CB04B2">
              <w:rPr>
                <w:rFonts w:ascii="標楷體" w:eastAsia="標楷體" w:hAnsi="標楷體" w:hint="eastAsia"/>
              </w:rPr>
              <w:t>粉墨登場，</w:t>
            </w:r>
            <w:r w:rsidRPr="00CB04B2">
              <w:rPr>
                <w:rFonts w:ascii="標楷體" w:eastAsia="標楷體" w:hAnsi="標楷體" w:hint="eastAsia"/>
              </w:rPr>
              <w:t>朝向自己的</w:t>
            </w:r>
            <w:r w:rsidR="008C1087" w:rsidRPr="00CB04B2">
              <w:rPr>
                <w:rFonts w:ascii="標楷體" w:eastAsia="標楷體" w:hAnsi="標楷體" w:hint="eastAsia"/>
              </w:rPr>
              <w:t>夢想前進。音樂種子在偏鄉發芽、成長茁壯，實為藝文「深耕」的重要推手。</w:t>
            </w:r>
            <w:r w:rsidR="00C059E5" w:rsidRPr="00CB04B2">
              <w:rPr>
                <w:rFonts w:ascii="標楷體" w:eastAsia="標楷體" w:hAnsi="標楷體" w:hint="eastAsia"/>
              </w:rPr>
              <w:t xml:space="preserve">         </w:t>
            </w:r>
          </w:p>
        </w:tc>
      </w:tr>
    </w:tbl>
    <w:p w:rsidR="00DA0089" w:rsidRPr="008C1087" w:rsidRDefault="00DA0089" w:rsidP="008C1087">
      <w:r>
        <w:rPr>
          <w:rFonts w:hint="eastAsia"/>
        </w:rPr>
        <w:t xml:space="preserve">         </w:t>
      </w:r>
      <w:bookmarkStart w:id="0" w:name="_GoBack"/>
      <w:bookmarkEnd w:id="0"/>
      <w:r w:rsidRPr="0003551D">
        <w:rPr>
          <w:rFonts w:hint="eastAsia"/>
          <w:color w:val="808080"/>
        </w:rPr>
        <w:t>(</w:t>
      </w:r>
      <w:r w:rsidRPr="00B61723">
        <w:rPr>
          <w:rFonts w:hint="eastAsia"/>
          <w:color w:val="808080"/>
        </w:rPr>
        <w:t>人才資料庫</w:t>
      </w:r>
      <w:r w:rsidRPr="0003551D">
        <w:rPr>
          <w:rFonts w:hint="eastAsia"/>
          <w:color w:val="808080"/>
        </w:rPr>
        <w:t>網址</w:t>
      </w:r>
      <w:hyperlink r:id="rId21" w:history="1">
        <w:r w:rsidRPr="003372B6">
          <w:rPr>
            <w:rStyle w:val="a9"/>
          </w:rPr>
          <w:t>http://teacher.hlc.edu.tw/imain3.asp?id=228&amp;c=5088</w:t>
        </w:r>
      </w:hyperlink>
      <w:r w:rsidRPr="0003551D">
        <w:rPr>
          <w:rFonts w:hint="eastAsia"/>
          <w:color w:val="808080"/>
        </w:rPr>
        <w:t xml:space="preserve"> )</w:t>
      </w:r>
    </w:p>
    <w:sectPr w:rsidR="00DA0089" w:rsidRPr="008C1087" w:rsidSect="00606607">
      <w:footerReference w:type="even" r:id="rId22"/>
      <w:footerReference w:type="default" r:id="rId23"/>
      <w:pgSz w:w="11906" w:h="16838"/>
      <w:pgMar w:top="1440" w:right="1106" w:bottom="1079" w:left="144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039" w:rsidRDefault="001C0039">
      <w:r>
        <w:separator/>
      </w:r>
    </w:p>
  </w:endnote>
  <w:endnote w:type="continuationSeparator" w:id="0">
    <w:p w:rsidR="001C0039" w:rsidRDefault="001C00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EF0" w:rsidRDefault="00A126C6" w:rsidP="0060660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53EF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53EF0" w:rsidRDefault="00253EF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EF0" w:rsidRDefault="00A126C6" w:rsidP="000A6A7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53EF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32F9C">
      <w:rPr>
        <w:rStyle w:val="a6"/>
        <w:noProof/>
      </w:rPr>
      <w:t>1</w:t>
    </w:r>
    <w:r>
      <w:rPr>
        <w:rStyle w:val="a6"/>
      </w:rPr>
      <w:fldChar w:fldCharType="end"/>
    </w:r>
  </w:p>
  <w:p w:rsidR="00253EF0" w:rsidRDefault="00253EF0" w:rsidP="00606607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039" w:rsidRDefault="001C0039">
      <w:r>
        <w:separator/>
      </w:r>
    </w:p>
  </w:footnote>
  <w:footnote w:type="continuationSeparator" w:id="0">
    <w:p w:rsidR="001C0039" w:rsidRDefault="001C00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1C7"/>
    <w:multiLevelType w:val="hybridMultilevel"/>
    <w:tmpl w:val="AC387F2A"/>
    <w:lvl w:ilvl="0" w:tplc="F64A05F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新細明體" w:eastAsia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116610"/>
    <w:multiLevelType w:val="hybridMultilevel"/>
    <w:tmpl w:val="3F54EB06"/>
    <w:lvl w:ilvl="0" w:tplc="8E5E487C">
      <w:start w:val="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D7D22ED"/>
    <w:multiLevelType w:val="hybridMultilevel"/>
    <w:tmpl w:val="9510FF50"/>
    <w:lvl w:ilvl="0" w:tplc="3244C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00F3A96"/>
    <w:multiLevelType w:val="hybridMultilevel"/>
    <w:tmpl w:val="6A187E62"/>
    <w:lvl w:ilvl="0" w:tplc="FBDA6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196560E"/>
    <w:multiLevelType w:val="hybridMultilevel"/>
    <w:tmpl w:val="E8E8C236"/>
    <w:lvl w:ilvl="0" w:tplc="7B0E687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B866A3"/>
    <w:multiLevelType w:val="hybridMultilevel"/>
    <w:tmpl w:val="078019BA"/>
    <w:lvl w:ilvl="0" w:tplc="394456E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7844DA1"/>
    <w:multiLevelType w:val="hybridMultilevel"/>
    <w:tmpl w:val="99001256"/>
    <w:lvl w:ilvl="0" w:tplc="F64A05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int="eastAsia"/>
      </w:rPr>
    </w:lvl>
    <w:lvl w:ilvl="1" w:tplc="F64A05F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新細明體" w:eastAsia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A567E33"/>
    <w:multiLevelType w:val="hybridMultilevel"/>
    <w:tmpl w:val="3A680638"/>
    <w:lvl w:ilvl="0" w:tplc="905C9D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B9A0AA8"/>
    <w:multiLevelType w:val="hybridMultilevel"/>
    <w:tmpl w:val="1D94407A"/>
    <w:lvl w:ilvl="0" w:tplc="779E589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D1E3EB4"/>
    <w:multiLevelType w:val="hybridMultilevel"/>
    <w:tmpl w:val="6A34D30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D6F6F87"/>
    <w:multiLevelType w:val="hybridMultilevel"/>
    <w:tmpl w:val="42288828"/>
    <w:lvl w:ilvl="0" w:tplc="74EAA7D6">
      <w:start w:val="4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041047E"/>
    <w:multiLevelType w:val="hybridMultilevel"/>
    <w:tmpl w:val="11DA584C"/>
    <w:lvl w:ilvl="0" w:tplc="F64A05F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新細明體" w:eastAsia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39E0D2C"/>
    <w:multiLevelType w:val="hybridMultilevel"/>
    <w:tmpl w:val="475CEC2C"/>
    <w:lvl w:ilvl="0" w:tplc="6BBA1732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09CBA0A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3">
    <w:nsid w:val="25184CA4"/>
    <w:multiLevelType w:val="hybridMultilevel"/>
    <w:tmpl w:val="AA0C07EE"/>
    <w:lvl w:ilvl="0" w:tplc="73AADFE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9DB0388"/>
    <w:multiLevelType w:val="hybridMultilevel"/>
    <w:tmpl w:val="72489DDA"/>
    <w:lvl w:ilvl="0" w:tplc="E200C866">
      <w:start w:val="4"/>
      <w:numFmt w:val="ideographLegalTraditional"/>
      <w:lvlText w:val="%1、"/>
      <w:lvlJc w:val="left"/>
      <w:pPr>
        <w:tabs>
          <w:tab w:val="num" w:pos="990"/>
        </w:tabs>
        <w:ind w:left="9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5">
    <w:nsid w:val="2E0E7A0F"/>
    <w:multiLevelType w:val="hybridMultilevel"/>
    <w:tmpl w:val="5622DE7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0EA45BA"/>
    <w:multiLevelType w:val="hybridMultilevel"/>
    <w:tmpl w:val="63C05AC0"/>
    <w:lvl w:ilvl="0" w:tplc="2BD63130">
      <w:start w:val="5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4584961"/>
    <w:multiLevelType w:val="hybridMultilevel"/>
    <w:tmpl w:val="2DBE29A0"/>
    <w:lvl w:ilvl="0" w:tplc="DD48C59A">
      <w:start w:val="1"/>
      <w:numFmt w:val="decimal"/>
      <w:lvlText w:val="%1、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5"/>
        </w:tabs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5"/>
        </w:tabs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5"/>
        </w:tabs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5"/>
        </w:tabs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5"/>
        </w:tabs>
        <w:ind w:left="4605" w:hanging="480"/>
      </w:pPr>
    </w:lvl>
  </w:abstractNum>
  <w:abstractNum w:abstractNumId="18">
    <w:nsid w:val="36297EF2"/>
    <w:multiLevelType w:val="hybridMultilevel"/>
    <w:tmpl w:val="15140EBC"/>
    <w:lvl w:ilvl="0" w:tplc="6D06DD2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8F55BED"/>
    <w:multiLevelType w:val="hybridMultilevel"/>
    <w:tmpl w:val="895AB468"/>
    <w:lvl w:ilvl="0" w:tplc="E74E42E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細明體" w:eastAsia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C3C7A7D"/>
    <w:multiLevelType w:val="hybridMultilevel"/>
    <w:tmpl w:val="A880BCD6"/>
    <w:lvl w:ilvl="0" w:tplc="C0C27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9BB5D7E"/>
    <w:multiLevelType w:val="hybridMultilevel"/>
    <w:tmpl w:val="D4A444E8"/>
    <w:lvl w:ilvl="0" w:tplc="D33AE9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A835AC8"/>
    <w:multiLevelType w:val="hybridMultilevel"/>
    <w:tmpl w:val="B6E898AE"/>
    <w:lvl w:ilvl="0" w:tplc="4018317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D480CDF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EFE3A7F"/>
    <w:multiLevelType w:val="hybridMultilevel"/>
    <w:tmpl w:val="C6820D2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57971103"/>
    <w:multiLevelType w:val="hybridMultilevel"/>
    <w:tmpl w:val="2A020BF4"/>
    <w:lvl w:ilvl="0" w:tplc="E0EC4FA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8853C7B"/>
    <w:multiLevelType w:val="hybridMultilevel"/>
    <w:tmpl w:val="E558FD74"/>
    <w:lvl w:ilvl="0" w:tplc="D1205978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BFA4E75"/>
    <w:multiLevelType w:val="hybridMultilevel"/>
    <w:tmpl w:val="10D04628"/>
    <w:lvl w:ilvl="0" w:tplc="4276F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EE41556"/>
    <w:multiLevelType w:val="hybridMultilevel"/>
    <w:tmpl w:val="CA00EA72"/>
    <w:lvl w:ilvl="0" w:tplc="9BC2032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2E371D9"/>
    <w:multiLevelType w:val="hybridMultilevel"/>
    <w:tmpl w:val="1A8A630C"/>
    <w:lvl w:ilvl="0" w:tplc="F70C41C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A2962FC"/>
    <w:multiLevelType w:val="hybridMultilevel"/>
    <w:tmpl w:val="7CBE244E"/>
    <w:lvl w:ilvl="0" w:tplc="9A88EC00">
      <w:start w:val="5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BD806ED"/>
    <w:multiLevelType w:val="hybridMultilevel"/>
    <w:tmpl w:val="C256E382"/>
    <w:lvl w:ilvl="0" w:tplc="8A101BFE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B8C6230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EC71EA9"/>
    <w:multiLevelType w:val="hybridMultilevel"/>
    <w:tmpl w:val="DDE8CDF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70D84B8D"/>
    <w:multiLevelType w:val="hybridMultilevel"/>
    <w:tmpl w:val="F0A23FF0"/>
    <w:lvl w:ilvl="0" w:tplc="D52C9DE6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9F1758E"/>
    <w:multiLevelType w:val="hybridMultilevel"/>
    <w:tmpl w:val="48541204"/>
    <w:lvl w:ilvl="0" w:tplc="1B0AC0AE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BA94432"/>
    <w:multiLevelType w:val="hybridMultilevel"/>
    <w:tmpl w:val="6BBED908"/>
    <w:lvl w:ilvl="0" w:tplc="B68A3A3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53CE87D2">
      <w:start w:val="1"/>
      <w:numFmt w:val="ideographLegalTraditional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217290E4">
      <w:start w:val="3"/>
      <w:numFmt w:val="taiwaneseCountingThousand"/>
      <w:lvlText w:val="%3、"/>
      <w:lvlJc w:val="left"/>
      <w:pPr>
        <w:tabs>
          <w:tab w:val="num" w:pos="1605"/>
        </w:tabs>
        <w:ind w:left="1605" w:hanging="645"/>
      </w:pPr>
      <w:rPr>
        <w:rFonts w:hint="default"/>
        <w:sz w:val="32"/>
      </w:rPr>
    </w:lvl>
    <w:lvl w:ilvl="3" w:tplc="B2C48D6A">
      <w:start w:val="5"/>
      <w:numFmt w:val="japaneseLegal"/>
      <w:lvlText w:val="%4、"/>
      <w:lvlJc w:val="left"/>
      <w:pPr>
        <w:tabs>
          <w:tab w:val="num" w:pos="2250"/>
        </w:tabs>
        <w:ind w:left="2250" w:hanging="81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C116626"/>
    <w:multiLevelType w:val="hybridMultilevel"/>
    <w:tmpl w:val="30A0CEFE"/>
    <w:lvl w:ilvl="0" w:tplc="7D3016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0"/>
  </w:num>
  <w:num w:numId="2">
    <w:abstractNumId w:val="9"/>
  </w:num>
  <w:num w:numId="3">
    <w:abstractNumId w:val="32"/>
  </w:num>
  <w:num w:numId="4">
    <w:abstractNumId w:val="34"/>
  </w:num>
  <w:num w:numId="5">
    <w:abstractNumId w:val="14"/>
  </w:num>
  <w:num w:numId="6">
    <w:abstractNumId w:val="20"/>
  </w:num>
  <w:num w:numId="7">
    <w:abstractNumId w:val="21"/>
  </w:num>
  <w:num w:numId="8">
    <w:abstractNumId w:val="1"/>
  </w:num>
  <w:num w:numId="9">
    <w:abstractNumId w:val="33"/>
  </w:num>
  <w:num w:numId="10">
    <w:abstractNumId w:val="28"/>
  </w:num>
  <w:num w:numId="11">
    <w:abstractNumId w:val="13"/>
  </w:num>
  <w:num w:numId="12">
    <w:abstractNumId w:val="8"/>
  </w:num>
  <w:num w:numId="13">
    <w:abstractNumId w:val="23"/>
  </w:num>
  <w:num w:numId="14">
    <w:abstractNumId w:val="19"/>
  </w:num>
  <w:num w:numId="15">
    <w:abstractNumId w:val="27"/>
  </w:num>
  <w:num w:numId="16">
    <w:abstractNumId w:val="24"/>
  </w:num>
  <w:num w:numId="17">
    <w:abstractNumId w:val="2"/>
  </w:num>
  <w:num w:numId="18">
    <w:abstractNumId w:val="26"/>
  </w:num>
  <w:num w:numId="19">
    <w:abstractNumId w:val="7"/>
  </w:num>
  <w:num w:numId="20">
    <w:abstractNumId w:val="3"/>
  </w:num>
  <w:num w:numId="21">
    <w:abstractNumId w:val="17"/>
  </w:num>
  <w:num w:numId="22">
    <w:abstractNumId w:val="15"/>
  </w:num>
  <w:num w:numId="23">
    <w:abstractNumId w:val="22"/>
  </w:num>
  <w:num w:numId="24">
    <w:abstractNumId w:val="6"/>
  </w:num>
  <w:num w:numId="25">
    <w:abstractNumId w:val="0"/>
  </w:num>
  <w:num w:numId="26">
    <w:abstractNumId w:val="11"/>
  </w:num>
  <w:num w:numId="27">
    <w:abstractNumId w:val="5"/>
  </w:num>
  <w:num w:numId="28">
    <w:abstractNumId w:val="29"/>
  </w:num>
  <w:num w:numId="29">
    <w:abstractNumId w:val="16"/>
  </w:num>
  <w:num w:numId="30">
    <w:abstractNumId w:val="10"/>
  </w:num>
  <w:num w:numId="31">
    <w:abstractNumId w:val="12"/>
  </w:num>
  <w:num w:numId="32">
    <w:abstractNumId w:val="35"/>
  </w:num>
  <w:num w:numId="33">
    <w:abstractNumId w:val="25"/>
  </w:num>
  <w:num w:numId="34">
    <w:abstractNumId w:val="31"/>
  </w:num>
  <w:num w:numId="35">
    <w:abstractNumId w:val="18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35D7"/>
    <w:rsid w:val="00013E34"/>
    <w:rsid w:val="00014904"/>
    <w:rsid w:val="00014A6B"/>
    <w:rsid w:val="00015527"/>
    <w:rsid w:val="000169C2"/>
    <w:rsid w:val="00024627"/>
    <w:rsid w:val="000264EC"/>
    <w:rsid w:val="0003551D"/>
    <w:rsid w:val="000358C1"/>
    <w:rsid w:val="00044943"/>
    <w:rsid w:val="0004615F"/>
    <w:rsid w:val="00050488"/>
    <w:rsid w:val="000515B5"/>
    <w:rsid w:val="00051782"/>
    <w:rsid w:val="00053041"/>
    <w:rsid w:val="0005389C"/>
    <w:rsid w:val="000549B9"/>
    <w:rsid w:val="0005579A"/>
    <w:rsid w:val="00056FD7"/>
    <w:rsid w:val="000618C7"/>
    <w:rsid w:val="00061ED8"/>
    <w:rsid w:val="00064FD9"/>
    <w:rsid w:val="000679A5"/>
    <w:rsid w:val="00074B10"/>
    <w:rsid w:val="0008598E"/>
    <w:rsid w:val="00086645"/>
    <w:rsid w:val="00090365"/>
    <w:rsid w:val="000955BF"/>
    <w:rsid w:val="00096C04"/>
    <w:rsid w:val="00096F0C"/>
    <w:rsid w:val="00097DD2"/>
    <w:rsid w:val="000A475B"/>
    <w:rsid w:val="000A6A77"/>
    <w:rsid w:val="000B1530"/>
    <w:rsid w:val="000B1A31"/>
    <w:rsid w:val="000B7B48"/>
    <w:rsid w:val="000C0729"/>
    <w:rsid w:val="000C3578"/>
    <w:rsid w:val="000C7A03"/>
    <w:rsid w:val="000D0F15"/>
    <w:rsid w:val="000D3EDC"/>
    <w:rsid w:val="000D61D3"/>
    <w:rsid w:val="000D6E9E"/>
    <w:rsid w:val="000F2A43"/>
    <w:rsid w:val="000F56ED"/>
    <w:rsid w:val="000F6B36"/>
    <w:rsid w:val="001056AA"/>
    <w:rsid w:val="00112F67"/>
    <w:rsid w:val="0011715E"/>
    <w:rsid w:val="00117349"/>
    <w:rsid w:val="00117F6A"/>
    <w:rsid w:val="00121345"/>
    <w:rsid w:val="0012145D"/>
    <w:rsid w:val="00132FD7"/>
    <w:rsid w:val="00134CE0"/>
    <w:rsid w:val="00136142"/>
    <w:rsid w:val="00154F38"/>
    <w:rsid w:val="001617FE"/>
    <w:rsid w:val="00171CD0"/>
    <w:rsid w:val="001737C1"/>
    <w:rsid w:val="00181ED3"/>
    <w:rsid w:val="001825C2"/>
    <w:rsid w:val="00183E78"/>
    <w:rsid w:val="001848EE"/>
    <w:rsid w:val="00185952"/>
    <w:rsid w:val="00194CC0"/>
    <w:rsid w:val="001957CE"/>
    <w:rsid w:val="0019792A"/>
    <w:rsid w:val="001A5781"/>
    <w:rsid w:val="001A698C"/>
    <w:rsid w:val="001A7527"/>
    <w:rsid w:val="001B51A5"/>
    <w:rsid w:val="001C0039"/>
    <w:rsid w:val="001C5121"/>
    <w:rsid w:val="001C6029"/>
    <w:rsid w:val="001D53A7"/>
    <w:rsid w:val="001D5C79"/>
    <w:rsid w:val="001D6C6E"/>
    <w:rsid w:val="001D7BA4"/>
    <w:rsid w:val="001E3E42"/>
    <w:rsid w:val="00200C1B"/>
    <w:rsid w:val="00204058"/>
    <w:rsid w:val="00212634"/>
    <w:rsid w:val="002134C6"/>
    <w:rsid w:val="00215701"/>
    <w:rsid w:val="00215B12"/>
    <w:rsid w:val="00216AE6"/>
    <w:rsid w:val="00223066"/>
    <w:rsid w:val="00223D56"/>
    <w:rsid w:val="0022725E"/>
    <w:rsid w:val="00227F0F"/>
    <w:rsid w:val="002305CC"/>
    <w:rsid w:val="00230A39"/>
    <w:rsid w:val="00232D19"/>
    <w:rsid w:val="0024300F"/>
    <w:rsid w:val="00250378"/>
    <w:rsid w:val="002520F0"/>
    <w:rsid w:val="00252743"/>
    <w:rsid w:val="0025326E"/>
    <w:rsid w:val="00253EF0"/>
    <w:rsid w:val="0025565A"/>
    <w:rsid w:val="00256D9D"/>
    <w:rsid w:val="00256DB0"/>
    <w:rsid w:val="00257669"/>
    <w:rsid w:val="00257B4E"/>
    <w:rsid w:val="002715EA"/>
    <w:rsid w:val="00272979"/>
    <w:rsid w:val="002733BE"/>
    <w:rsid w:val="00273F0B"/>
    <w:rsid w:val="0028064C"/>
    <w:rsid w:val="002831D1"/>
    <w:rsid w:val="00285ADA"/>
    <w:rsid w:val="0029189D"/>
    <w:rsid w:val="00292C65"/>
    <w:rsid w:val="00292E7C"/>
    <w:rsid w:val="00293EEE"/>
    <w:rsid w:val="00293F09"/>
    <w:rsid w:val="002951F6"/>
    <w:rsid w:val="002A6E7C"/>
    <w:rsid w:val="002B1057"/>
    <w:rsid w:val="002B2226"/>
    <w:rsid w:val="002C0621"/>
    <w:rsid w:val="002C1AAC"/>
    <w:rsid w:val="002E4272"/>
    <w:rsid w:val="002E65A8"/>
    <w:rsid w:val="002E784A"/>
    <w:rsid w:val="002F3331"/>
    <w:rsid w:val="002F7C87"/>
    <w:rsid w:val="00302C2D"/>
    <w:rsid w:val="00305239"/>
    <w:rsid w:val="00306655"/>
    <w:rsid w:val="00307409"/>
    <w:rsid w:val="003144C9"/>
    <w:rsid w:val="00315100"/>
    <w:rsid w:val="0032436A"/>
    <w:rsid w:val="00335571"/>
    <w:rsid w:val="0033572A"/>
    <w:rsid w:val="00335CBA"/>
    <w:rsid w:val="0033678C"/>
    <w:rsid w:val="00345A8E"/>
    <w:rsid w:val="00345C48"/>
    <w:rsid w:val="00352694"/>
    <w:rsid w:val="003538B9"/>
    <w:rsid w:val="00353B32"/>
    <w:rsid w:val="00361C0E"/>
    <w:rsid w:val="00370862"/>
    <w:rsid w:val="00377E99"/>
    <w:rsid w:val="003831BC"/>
    <w:rsid w:val="00387C6A"/>
    <w:rsid w:val="003A024D"/>
    <w:rsid w:val="003A3C10"/>
    <w:rsid w:val="003A5882"/>
    <w:rsid w:val="003A67F2"/>
    <w:rsid w:val="003A69BB"/>
    <w:rsid w:val="003A7202"/>
    <w:rsid w:val="003B0BA9"/>
    <w:rsid w:val="003B3BEB"/>
    <w:rsid w:val="003B4686"/>
    <w:rsid w:val="003B4AE5"/>
    <w:rsid w:val="003B59C1"/>
    <w:rsid w:val="003C23DB"/>
    <w:rsid w:val="003C5CAD"/>
    <w:rsid w:val="003D05AA"/>
    <w:rsid w:val="003D0A94"/>
    <w:rsid w:val="003E6588"/>
    <w:rsid w:val="003E7D59"/>
    <w:rsid w:val="003F0D1C"/>
    <w:rsid w:val="003F1E5C"/>
    <w:rsid w:val="003F6FD1"/>
    <w:rsid w:val="004020AF"/>
    <w:rsid w:val="004037EA"/>
    <w:rsid w:val="004108B1"/>
    <w:rsid w:val="00412B2B"/>
    <w:rsid w:val="00416C46"/>
    <w:rsid w:val="00420000"/>
    <w:rsid w:val="00421E22"/>
    <w:rsid w:val="00422231"/>
    <w:rsid w:val="0042325F"/>
    <w:rsid w:val="00434BAB"/>
    <w:rsid w:val="00435926"/>
    <w:rsid w:val="004400C5"/>
    <w:rsid w:val="004410AF"/>
    <w:rsid w:val="00450A28"/>
    <w:rsid w:val="00453649"/>
    <w:rsid w:val="00460536"/>
    <w:rsid w:val="0046595A"/>
    <w:rsid w:val="00466160"/>
    <w:rsid w:val="00470DDD"/>
    <w:rsid w:val="0047126B"/>
    <w:rsid w:val="00471AD3"/>
    <w:rsid w:val="00482E8A"/>
    <w:rsid w:val="004851AA"/>
    <w:rsid w:val="00486556"/>
    <w:rsid w:val="00490339"/>
    <w:rsid w:val="00494AB8"/>
    <w:rsid w:val="004A15FE"/>
    <w:rsid w:val="004A28A0"/>
    <w:rsid w:val="004A2B34"/>
    <w:rsid w:val="004A3196"/>
    <w:rsid w:val="004A5D4F"/>
    <w:rsid w:val="004B326D"/>
    <w:rsid w:val="004B3795"/>
    <w:rsid w:val="004C1EE4"/>
    <w:rsid w:val="004C3945"/>
    <w:rsid w:val="004C71FE"/>
    <w:rsid w:val="004D34BD"/>
    <w:rsid w:val="004D5107"/>
    <w:rsid w:val="004D7280"/>
    <w:rsid w:val="004E1025"/>
    <w:rsid w:val="004F19FF"/>
    <w:rsid w:val="004F253F"/>
    <w:rsid w:val="004F7097"/>
    <w:rsid w:val="00500EE0"/>
    <w:rsid w:val="0050103D"/>
    <w:rsid w:val="005032FC"/>
    <w:rsid w:val="00510263"/>
    <w:rsid w:val="0052119D"/>
    <w:rsid w:val="00524102"/>
    <w:rsid w:val="00532722"/>
    <w:rsid w:val="005369FF"/>
    <w:rsid w:val="00543CB7"/>
    <w:rsid w:val="00547867"/>
    <w:rsid w:val="005519AC"/>
    <w:rsid w:val="005639E4"/>
    <w:rsid w:val="00566D78"/>
    <w:rsid w:val="00571FF1"/>
    <w:rsid w:val="00587D7A"/>
    <w:rsid w:val="0059124E"/>
    <w:rsid w:val="0059128A"/>
    <w:rsid w:val="005A1683"/>
    <w:rsid w:val="005A27A3"/>
    <w:rsid w:val="005A4885"/>
    <w:rsid w:val="005A64ED"/>
    <w:rsid w:val="005A7365"/>
    <w:rsid w:val="005B28F0"/>
    <w:rsid w:val="005B5124"/>
    <w:rsid w:val="005B73FB"/>
    <w:rsid w:val="005C31B8"/>
    <w:rsid w:val="005C31DC"/>
    <w:rsid w:val="005D3D5E"/>
    <w:rsid w:val="005D7C13"/>
    <w:rsid w:val="005E57CD"/>
    <w:rsid w:val="00606607"/>
    <w:rsid w:val="00611925"/>
    <w:rsid w:val="00615262"/>
    <w:rsid w:val="00620639"/>
    <w:rsid w:val="00623F24"/>
    <w:rsid w:val="00624ABD"/>
    <w:rsid w:val="006268FE"/>
    <w:rsid w:val="00632E5F"/>
    <w:rsid w:val="0064613B"/>
    <w:rsid w:val="00655B72"/>
    <w:rsid w:val="0066437E"/>
    <w:rsid w:val="00667A56"/>
    <w:rsid w:val="0067077D"/>
    <w:rsid w:val="00670C00"/>
    <w:rsid w:val="00673463"/>
    <w:rsid w:val="00673EF8"/>
    <w:rsid w:val="00681308"/>
    <w:rsid w:val="00684BD3"/>
    <w:rsid w:val="00693040"/>
    <w:rsid w:val="00695BDA"/>
    <w:rsid w:val="00697F8F"/>
    <w:rsid w:val="006A0769"/>
    <w:rsid w:val="006A427E"/>
    <w:rsid w:val="006A5086"/>
    <w:rsid w:val="006B07D9"/>
    <w:rsid w:val="006B366E"/>
    <w:rsid w:val="006C027A"/>
    <w:rsid w:val="006C5DC8"/>
    <w:rsid w:val="006D0869"/>
    <w:rsid w:val="006D1913"/>
    <w:rsid w:val="006D471D"/>
    <w:rsid w:val="006D503C"/>
    <w:rsid w:val="006D550A"/>
    <w:rsid w:val="006E1F0B"/>
    <w:rsid w:val="006E5DC5"/>
    <w:rsid w:val="006E7033"/>
    <w:rsid w:val="006E7DB3"/>
    <w:rsid w:val="006F2A69"/>
    <w:rsid w:val="006F2E7C"/>
    <w:rsid w:val="006F388A"/>
    <w:rsid w:val="006F5C4E"/>
    <w:rsid w:val="006F5C6E"/>
    <w:rsid w:val="007014E6"/>
    <w:rsid w:val="007162C5"/>
    <w:rsid w:val="00721E2E"/>
    <w:rsid w:val="00731950"/>
    <w:rsid w:val="0074093C"/>
    <w:rsid w:val="007476BF"/>
    <w:rsid w:val="0076131B"/>
    <w:rsid w:val="007615C0"/>
    <w:rsid w:val="00762FCD"/>
    <w:rsid w:val="0076713D"/>
    <w:rsid w:val="007764B0"/>
    <w:rsid w:val="00777CF8"/>
    <w:rsid w:val="00777D34"/>
    <w:rsid w:val="00777FE9"/>
    <w:rsid w:val="0079029B"/>
    <w:rsid w:val="007964E6"/>
    <w:rsid w:val="00796A06"/>
    <w:rsid w:val="007A477F"/>
    <w:rsid w:val="007C6B80"/>
    <w:rsid w:val="007D1220"/>
    <w:rsid w:val="007D1FAB"/>
    <w:rsid w:val="007D3CDE"/>
    <w:rsid w:val="007E18C9"/>
    <w:rsid w:val="007E44AE"/>
    <w:rsid w:val="007E5559"/>
    <w:rsid w:val="007E610A"/>
    <w:rsid w:val="007E7DE9"/>
    <w:rsid w:val="007F0FE8"/>
    <w:rsid w:val="007F6295"/>
    <w:rsid w:val="00802241"/>
    <w:rsid w:val="0080402C"/>
    <w:rsid w:val="0080553F"/>
    <w:rsid w:val="00812189"/>
    <w:rsid w:val="008202BA"/>
    <w:rsid w:val="00821D6D"/>
    <w:rsid w:val="008230F6"/>
    <w:rsid w:val="00824A6E"/>
    <w:rsid w:val="008341E2"/>
    <w:rsid w:val="008421E6"/>
    <w:rsid w:val="00842445"/>
    <w:rsid w:val="00842815"/>
    <w:rsid w:val="00843ADD"/>
    <w:rsid w:val="0084573B"/>
    <w:rsid w:val="00851ACC"/>
    <w:rsid w:val="0085208F"/>
    <w:rsid w:val="00871E49"/>
    <w:rsid w:val="0087451C"/>
    <w:rsid w:val="00874A22"/>
    <w:rsid w:val="00880E73"/>
    <w:rsid w:val="0088568E"/>
    <w:rsid w:val="008862BE"/>
    <w:rsid w:val="00886471"/>
    <w:rsid w:val="008879DD"/>
    <w:rsid w:val="008916BE"/>
    <w:rsid w:val="008927A2"/>
    <w:rsid w:val="00894471"/>
    <w:rsid w:val="00894AF8"/>
    <w:rsid w:val="00896AA0"/>
    <w:rsid w:val="008A72DF"/>
    <w:rsid w:val="008B113A"/>
    <w:rsid w:val="008B75F2"/>
    <w:rsid w:val="008B7DBD"/>
    <w:rsid w:val="008C1087"/>
    <w:rsid w:val="008C1874"/>
    <w:rsid w:val="008D05CF"/>
    <w:rsid w:val="008D2C14"/>
    <w:rsid w:val="008D729B"/>
    <w:rsid w:val="008E3E9E"/>
    <w:rsid w:val="008F0571"/>
    <w:rsid w:val="008F35D7"/>
    <w:rsid w:val="00904676"/>
    <w:rsid w:val="00912247"/>
    <w:rsid w:val="00913268"/>
    <w:rsid w:val="00915AA1"/>
    <w:rsid w:val="0091606E"/>
    <w:rsid w:val="00917B1A"/>
    <w:rsid w:val="009223FF"/>
    <w:rsid w:val="0092798A"/>
    <w:rsid w:val="00932F9C"/>
    <w:rsid w:val="009336FC"/>
    <w:rsid w:val="00946AFA"/>
    <w:rsid w:val="009470AB"/>
    <w:rsid w:val="00951029"/>
    <w:rsid w:val="0095229C"/>
    <w:rsid w:val="00953E41"/>
    <w:rsid w:val="00957A25"/>
    <w:rsid w:val="009645AD"/>
    <w:rsid w:val="00976F46"/>
    <w:rsid w:val="00981FB9"/>
    <w:rsid w:val="00983016"/>
    <w:rsid w:val="009831FE"/>
    <w:rsid w:val="009865E9"/>
    <w:rsid w:val="00986620"/>
    <w:rsid w:val="00995147"/>
    <w:rsid w:val="009A0014"/>
    <w:rsid w:val="009A30BD"/>
    <w:rsid w:val="009A3AB9"/>
    <w:rsid w:val="009A4119"/>
    <w:rsid w:val="009A54AD"/>
    <w:rsid w:val="009D37D9"/>
    <w:rsid w:val="009D7FE7"/>
    <w:rsid w:val="009E186A"/>
    <w:rsid w:val="009E3BF3"/>
    <w:rsid w:val="009E5C48"/>
    <w:rsid w:val="009F347C"/>
    <w:rsid w:val="009F458F"/>
    <w:rsid w:val="009F75CA"/>
    <w:rsid w:val="00A03B60"/>
    <w:rsid w:val="00A049FB"/>
    <w:rsid w:val="00A04B37"/>
    <w:rsid w:val="00A05373"/>
    <w:rsid w:val="00A1140D"/>
    <w:rsid w:val="00A11DEC"/>
    <w:rsid w:val="00A126C6"/>
    <w:rsid w:val="00A207C8"/>
    <w:rsid w:val="00A22B53"/>
    <w:rsid w:val="00A31862"/>
    <w:rsid w:val="00A37853"/>
    <w:rsid w:val="00A62854"/>
    <w:rsid w:val="00A65556"/>
    <w:rsid w:val="00A67904"/>
    <w:rsid w:val="00A73C31"/>
    <w:rsid w:val="00A80038"/>
    <w:rsid w:val="00A80202"/>
    <w:rsid w:val="00A9394F"/>
    <w:rsid w:val="00A9475B"/>
    <w:rsid w:val="00A97C01"/>
    <w:rsid w:val="00AA3CA4"/>
    <w:rsid w:val="00AA4C35"/>
    <w:rsid w:val="00AC0EE7"/>
    <w:rsid w:val="00AC1AD8"/>
    <w:rsid w:val="00AC31B5"/>
    <w:rsid w:val="00AC4054"/>
    <w:rsid w:val="00AD5291"/>
    <w:rsid w:val="00AD57E3"/>
    <w:rsid w:val="00AD5CA0"/>
    <w:rsid w:val="00AE3603"/>
    <w:rsid w:val="00AF4BF2"/>
    <w:rsid w:val="00B0374D"/>
    <w:rsid w:val="00B05870"/>
    <w:rsid w:val="00B106D7"/>
    <w:rsid w:val="00B10EC4"/>
    <w:rsid w:val="00B11E43"/>
    <w:rsid w:val="00B12E15"/>
    <w:rsid w:val="00B14DEE"/>
    <w:rsid w:val="00B234B6"/>
    <w:rsid w:val="00B24F1F"/>
    <w:rsid w:val="00B273CF"/>
    <w:rsid w:val="00B27B23"/>
    <w:rsid w:val="00B35748"/>
    <w:rsid w:val="00B363DF"/>
    <w:rsid w:val="00B47257"/>
    <w:rsid w:val="00B56F75"/>
    <w:rsid w:val="00B61723"/>
    <w:rsid w:val="00B63AF3"/>
    <w:rsid w:val="00B651ED"/>
    <w:rsid w:val="00B67B70"/>
    <w:rsid w:val="00B771C5"/>
    <w:rsid w:val="00B772A3"/>
    <w:rsid w:val="00B776BC"/>
    <w:rsid w:val="00B80511"/>
    <w:rsid w:val="00B91606"/>
    <w:rsid w:val="00B923FA"/>
    <w:rsid w:val="00B9695B"/>
    <w:rsid w:val="00BC71E2"/>
    <w:rsid w:val="00BD2139"/>
    <w:rsid w:val="00BD468D"/>
    <w:rsid w:val="00BD5811"/>
    <w:rsid w:val="00BD7642"/>
    <w:rsid w:val="00BE5D2A"/>
    <w:rsid w:val="00BE646B"/>
    <w:rsid w:val="00BE6539"/>
    <w:rsid w:val="00BE7565"/>
    <w:rsid w:val="00BF014B"/>
    <w:rsid w:val="00C059E5"/>
    <w:rsid w:val="00C127C7"/>
    <w:rsid w:val="00C17373"/>
    <w:rsid w:val="00C31F6D"/>
    <w:rsid w:val="00C36390"/>
    <w:rsid w:val="00C37930"/>
    <w:rsid w:val="00C40DF0"/>
    <w:rsid w:val="00C412FC"/>
    <w:rsid w:val="00C44618"/>
    <w:rsid w:val="00C44F99"/>
    <w:rsid w:val="00C4772E"/>
    <w:rsid w:val="00C52E0B"/>
    <w:rsid w:val="00C60A76"/>
    <w:rsid w:val="00C6219C"/>
    <w:rsid w:val="00C664C7"/>
    <w:rsid w:val="00C7430E"/>
    <w:rsid w:val="00C74E98"/>
    <w:rsid w:val="00C80BD7"/>
    <w:rsid w:val="00C82155"/>
    <w:rsid w:val="00C8441E"/>
    <w:rsid w:val="00C862EA"/>
    <w:rsid w:val="00C86961"/>
    <w:rsid w:val="00C95168"/>
    <w:rsid w:val="00CA0E77"/>
    <w:rsid w:val="00CA0F69"/>
    <w:rsid w:val="00CA3BA4"/>
    <w:rsid w:val="00CB04B2"/>
    <w:rsid w:val="00CB22A3"/>
    <w:rsid w:val="00CB27BF"/>
    <w:rsid w:val="00CB31D6"/>
    <w:rsid w:val="00CC5BF2"/>
    <w:rsid w:val="00CD0698"/>
    <w:rsid w:val="00CD1CF0"/>
    <w:rsid w:val="00CD6BBE"/>
    <w:rsid w:val="00CE3ECE"/>
    <w:rsid w:val="00CE6C0C"/>
    <w:rsid w:val="00CF00AD"/>
    <w:rsid w:val="00CF3E12"/>
    <w:rsid w:val="00CF49E2"/>
    <w:rsid w:val="00CF4D82"/>
    <w:rsid w:val="00D018B3"/>
    <w:rsid w:val="00D0210D"/>
    <w:rsid w:val="00D025F3"/>
    <w:rsid w:val="00D23E4F"/>
    <w:rsid w:val="00D27FE2"/>
    <w:rsid w:val="00D35E98"/>
    <w:rsid w:val="00D360DA"/>
    <w:rsid w:val="00D4107F"/>
    <w:rsid w:val="00D61C6C"/>
    <w:rsid w:val="00D63CBB"/>
    <w:rsid w:val="00D67C81"/>
    <w:rsid w:val="00D761F5"/>
    <w:rsid w:val="00D7701D"/>
    <w:rsid w:val="00D80245"/>
    <w:rsid w:val="00D82816"/>
    <w:rsid w:val="00D83D54"/>
    <w:rsid w:val="00D87058"/>
    <w:rsid w:val="00D87272"/>
    <w:rsid w:val="00D93F00"/>
    <w:rsid w:val="00D96D26"/>
    <w:rsid w:val="00D972C1"/>
    <w:rsid w:val="00DA0089"/>
    <w:rsid w:val="00DA1AFE"/>
    <w:rsid w:val="00DA2751"/>
    <w:rsid w:val="00DA27D7"/>
    <w:rsid w:val="00DA55BA"/>
    <w:rsid w:val="00DA5691"/>
    <w:rsid w:val="00DB02E4"/>
    <w:rsid w:val="00DC26DD"/>
    <w:rsid w:val="00DC407C"/>
    <w:rsid w:val="00DD46BD"/>
    <w:rsid w:val="00DE2290"/>
    <w:rsid w:val="00DF0589"/>
    <w:rsid w:val="00DF3041"/>
    <w:rsid w:val="00DF411E"/>
    <w:rsid w:val="00DF4AD3"/>
    <w:rsid w:val="00DF77CC"/>
    <w:rsid w:val="00E06724"/>
    <w:rsid w:val="00E14F30"/>
    <w:rsid w:val="00E21CEC"/>
    <w:rsid w:val="00E2558B"/>
    <w:rsid w:val="00E25EBF"/>
    <w:rsid w:val="00E33A4E"/>
    <w:rsid w:val="00E341E4"/>
    <w:rsid w:val="00E52465"/>
    <w:rsid w:val="00E5287E"/>
    <w:rsid w:val="00E56248"/>
    <w:rsid w:val="00E622FB"/>
    <w:rsid w:val="00E65762"/>
    <w:rsid w:val="00E66842"/>
    <w:rsid w:val="00E67BEF"/>
    <w:rsid w:val="00E67FD8"/>
    <w:rsid w:val="00E711A4"/>
    <w:rsid w:val="00E74708"/>
    <w:rsid w:val="00E74C91"/>
    <w:rsid w:val="00E752D7"/>
    <w:rsid w:val="00E779B6"/>
    <w:rsid w:val="00E815BB"/>
    <w:rsid w:val="00E93C62"/>
    <w:rsid w:val="00EA7560"/>
    <w:rsid w:val="00EB3F9A"/>
    <w:rsid w:val="00EC0673"/>
    <w:rsid w:val="00EC34BA"/>
    <w:rsid w:val="00EC74FE"/>
    <w:rsid w:val="00EC7C5A"/>
    <w:rsid w:val="00ED37F0"/>
    <w:rsid w:val="00ED390C"/>
    <w:rsid w:val="00ED6321"/>
    <w:rsid w:val="00ED7E1A"/>
    <w:rsid w:val="00EE1952"/>
    <w:rsid w:val="00EF3BA8"/>
    <w:rsid w:val="00EF3FBB"/>
    <w:rsid w:val="00EF4543"/>
    <w:rsid w:val="00EF7CC0"/>
    <w:rsid w:val="00F01FCF"/>
    <w:rsid w:val="00F10B49"/>
    <w:rsid w:val="00F123E6"/>
    <w:rsid w:val="00F23DFF"/>
    <w:rsid w:val="00F30FB8"/>
    <w:rsid w:val="00F32012"/>
    <w:rsid w:val="00F35607"/>
    <w:rsid w:val="00F3658B"/>
    <w:rsid w:val="00F433A1"/>
    <w:rsid w:val="00F44E63"/>
    <w:rsid w:val="00F46526"/>
    <w:rsid w:val="00F4795F"/>
    <w:rsid w:val="00F54AF0"/>
    <w:rsid w:val="00F56C26"/>
    <w:rsid w:val="00F706AA"/>
    <w:rsid w:val="00F71490"/>
    <w:rsid w:val="00F8370C"/>
    <w:rsid w:val="00F9106F"/>
    <w:rsid w:val="00F91368"/>
    <w:rsid w:val="00F9451C"/>
    <w:rsid w:val="00F97E2C"/>
    <w:rsid w:val="00FA12A9"/>
    <w:rsid w:val="00FA4C62"/>
    <w:rsid w:val="00FA7630"/>
    <w:rsid w:val="00FB03EE"/>
    <w:rsid w:val="00FB084A"/>
    <w:rsid w:val="00FB1805"/>
    <w:rsid w:val="00FB53DB"/>
    <w:rsid w:val="00FB56CE"/>
    <w:rsid w:val="00FC0111"/>
    <w:rsid w:val="00FC3C89"/>
    <w:rsid w:val="00FD78A7"/>
    <w:rsid w:val="00FF61CE"/>
    <w:rsid w:val="00FF7002"/>
    <w:rsid w:val="00FF777E"/>
    <w:rsid w:val="00FF7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23E6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62063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F123E6"/>
    <w:pPr>
      <w:spacing w:after="120"/>
      <w:ind w:leftChars="200" w:left="480"/>
    </w:pPr>
    <w:rPr>
      <w:sz w:val="16"/>
      <w:szCs w:val="16"/>
    </w:rPr>
  </w:style>
  <w:style w:type="table" w:styleId="a3">
    <w:name w:val="Table Grid"/>
    <w:basedOn w:val="a1"/>
    <w:rsid w:val="008B75F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903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90365"/>
  </w:style>
  <w:style w:type="paragraph" w:customStyle="1" w:styleId="Default">
    <w:name w:val="Default"/>
    <w:rsid w:val="00697F8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30">
    <w:name w:val="本文縮排 3 字元"/>
    <w:link w:val="3"/>
    <w:rsid w:val="00915AA1"/>
    <w:rPr>
      <w:rFonts w:eastAsia="新細明體"/>
      <w:kern w:val="2"/>
      <w:sz w:val="16"/>
      <w:szCs w:val="16"/>
      <w:lang w:val="en-US" w:eastAsia="zh-TW" w:bidi="ar-SA"/>
    </w:rPr>
  </w:style>
  <w:style w:type="paragraph" w:styleId="a7">
    <w:name w:val="header"/>
    <w:basedOn w:val="a"/>
    <w:link w:val="a8"/>
    <w:rsid w:val="00A73C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A73C31"/>
    <w:rPr>
      <w:kern w:val="2"/>
    </w:rPr>
  </w:style>
  <w:style w:type="character" w:styleId="a9">
    <w:name w:val="Hyperlink"/>
    <w:uiPriority w:val="99"/>
    <w:unhideWhenUsed/>
    <w:rsid w:val="00B27B23"/>
    <w:rPr>
      <w:color w:val="0000FF"/>
      <w:u w:val="single"/>
    </w:rPr>
  </w:style>
  <w:style w:type="character" w:styleId="aa">
    <w:name w:val="annotation reference"/>
    <w:rsid w:val="00B0374D"/>
    <w:rPr>
      <w:sz w:val="18"/>
      <w:szCs w:val="18"/>
    </w:rPr>
  </w:style>
  <w:style w:type="paragraph" w:styleId="ab">
    <w:name w:val="annotation text"/>
    <w:basedOn w:val="a"/>
    <w:link w:val="ac"/>
    <w:rsid w:val="00B0374D"/>
  </w:style>
  <w:style w:type="character" w:customStyle="1" w:styleId="ac">
    <w:name w:val="註解文字 字元"/>
    <w:link w:val="ab"/>
    <w:rsid w:val="00B0374D"/>
    <w:rPr>
      <w:kern w:val="2"/>
      <w:sz w:val="24"/>
      <w:szCs w:val="24"/>
    </w:rPr>
  </w:style>
  <w:style w:type="paragraph" w:styleId="ad">
    <w:name w:val="annotation subject"/>
    <w:basedOn w:val="ab"/>
    <w:next w:val="ab"/>
    <w:link w:val="ae"/>
    <w:rsid w:val="00B0374D"/>
    <w:rPr>
      <w:b/>
      <w:bCs/>
    </w:rPr>
  </w:style>
  <w:style w:type="character" w:customStyle="1" w:styleId="ae">
    <w:name w:val="註解主旨 字元"/>
    <w:link w:val="ad"/>
    <w:rsid w:val="00B0374D"/>
    <w:rPr>
      <w:b/>
      <w:bCs/>
      <w:kern w:val="2"/>
      <w:sz w:val="24"/>
      <w:szCs w:val="24"/>
    </w:rPr>
  </w:style>
  <w:style w:type="paragraph" w:styleId="af">
    <w:name w:val="Balloon Text"/>
    <w:basedOn w:val="a"/>
    <w:link w:val="af0"/>
    <w:rsid w:val="00B0374D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B0374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5">
    <w:name w:val="頁尾 字元"/>
    <w:link w:val="a4"/>
    <w:uiPriority w:val="99"/>
    <w:rsid w:val="002715EA"/>
    <w:rPr>
      <w:kern w:val="2"/>
    </w:rPr>
  </w:style>
  <w:style w:type="paragraph" w:styleId="af1">
    <w:name w:val="Note Heading"/>
    <w:basedOn w:val="a"/>
    <w:next w:val="a"/>
    <w:link w:val="af2"/>
    <w:rsid w:val="00D972C1"/>
    <w:pPr>
      <w:jc w:val="center"/>
    </w:pPr>
    <w:rPr>
      <w:rFonts w:ascii="細明體" w:eastAsia="細明體" w:hAnsi="細明體"/>
    </w:rPr>
  </w:style>
  <w:style w:type="character" w:customStyle="1" w:styleId="af2">
    <w:name w:val="註釋標題 字元"/>
    <w:link w:val="af1"/>
    <w:rsid w:val="00D972C1"/>
    <w:rPr>
      <w:rFonts w:ascii="細明體" w:eastAsia="細明體" w:hAnsi="細明體"/>
      <w:kern w:val="2"/>
      <w:sz w:val="24"/>
      <w:szCs w:val="24"/>
    </w:rPr>
  </w:style>
  <w:style w:type="paragraph" w:styleId="af3">
    <w:name w:val="Closing"/>
    <w:basedOn w:val="a"/>
    <w:link w:val="af4"/>
    <w:rsid w:val="00D972C1"/>
    <w:pPr>
      <w:ind w:leftChars="1800" w:left="100"/>
    </w:pPr>
    <w:rPr>
      <w:rFonts w:ascii="細明體" w:eastAsia="細明體" w:hAnsi="細明體"/>
    </w:rPr>
  </w:style>
  <w:style w:type="character" w:customStyle="1" w:styleId="af4">
    <w:name w:val="結語 字元"/>
    <w:link w:val="af3"/>
    <w:rsid w:val="00D972C1"/>
    <w:rPr>
      <w:rFonts w:ascii="細明體" w:eastAsia="細明體" w:hAnsi="細明體"/>
      <w:kern w:val="2"/>
      <w:sz w:val="24"/>
      <w:szCs w:val="24"/>
    </w:rPr>
  </w:style>
  <w:style w:type="paragraph" w:styleId="af5">
    <w:name w:val="List Paragraph"/>
    <w:basedOn w:val="a"/>
    <w:uiPriority w:val="34"/>
    <w:qFormat/>
    <w:rsid w:val="00216AE6"/>
    <w:pPr>
      <w:ind w:leftChars="200" w:left="480"/>
    </w:pPr>
  </w:style>
  <w:style w:type="character" w:styleId="af6">
    <w:name w:val="FollowedHyperlink"/>
    <w:basedOn w:val="a0"/>
    <w:rsid w:val="00500E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23E6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62063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F123E6"/>
    <w:pPr>
      <w:spacing w:after="120"/>
      <w:ind w:leftChars="200" w:left="480"/>
    </w:pPr>
    <w:rPr>
      <w:sz w:val="16"/>
      <w:szCs w:val="16"/>
    </w:rPr>
  </w:style>
  <w:style w:type="table" w:styleId="a3">
    <w:name w:val="Table Grid"/>
    <w:basedOn w:val="a1"/>
    <w:rsid w:val="008B75F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903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90365"/>
  </w:style>
  <w:style w:type="paragraph" w:customStyle="1" w:styleId="Default">
    <w:name w:val="Default"/>
    <w:rsid w:val="00697F8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30">
    <w:name w:val="本文縮排 3 字元"/>
    <w:link w:val="3"/>
    <w:rsid w:val="00915AA1"/>
    <w:rPr>
      <w:rFonts w:eastAsia="新細明體"/>
      <w:kern w:val="2"/>
      <w:sz w:val="16"/>
      <w:szCs w:val="16"/>
      <w:lang w:val="en-US" w:eastAsia="zh-TW" w:bidi="ar-SA"/>
    </w:rPr>
  </w:style>
  <w:style w:type="paragraph" w:styleId="a7">
    <w:name w:val="header"/>
    <w:basedOn w:val="a"/>
    <w:link w:val="a8"/>
    <w:rsid w:val="00A73C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A73C31"/>
    <w:rPr>
      <w:kern w:val="2"/>
    </w:rPr>
  </w:style>
  <w:style w:type="character" w:styleId="a9">
    <w:name w:val="Hyperlink"/>
    <w:uiPriority w:val="99"/>
    <w:unhideWhenUsed/>
    <w:rsid w:val="00B27B23"/>
    <w:rPr>
      <w:color w:val="0000FF"/>
      <w:u w:val="single"/>
    </w:rPr>
  </w:style>
  <w:style w:type="character" w:styleId="aa">
    <w:name w:val="annotation reference"/>
    <w:rsid w:val="00B0374D"/>
    <w:rPr>
      <w:sz w:val="18"/>
      <w:szCs w:val="18"/>
    </w:rPr>
  </w:style>
  <w:style w:type="paragraph" w:styleId="ab">
    <w:name w:val="annotation text"/>
    <w:basedOn w:val="a"/>
    <w:link w:val="ac"/>
    <w:rsid w:val="00B0374D"/>
  </w:style>
  <w:style w:type="character" w:customStyle="1" w:styleId="ac">
    <w:name w:val="註解文字 字元"/>
    <w:link w:val="ab"/>
    <w:rsid w:val="00B0374D"/>
    <w:rPr>
      <w:kern w:val="2"/>
      <w:sz w:val="24"/>
      <w:szCs w:val="24"/>
    </w:rPr>
  </w:style>
  <w:style w:type="paragraph" w:styleId="ad">
    <w:name w:val="annotation subject"/>
    <w:basedOn w:val="ab"/>
    <w:next w:val="ab"/>
    <w:link w:val="ae"/>
    <w:rsid w:val="00B0374D"/>
    <w:rPr>
      <w:b/>
      <w:bCs/>
    </w:rPr>
  </w:style>
  <w:style w:type="character" w:customStyle="1" w:styleId="ae">
    <w:name w:val="註解主旨 字元"/>
    <w:link w:val="ad"/>
    <w:rsid w:val="00B0374D"/>
    <w:rPr>
      <w:b/>
      <w:bCs/>
      <w:kern w:val="2"/>
      <w:sz w:val="24"/>
      <w:szCs w:val="24"/>
    </w:rPr>
  </w:style>
  <w:style w:type="paragraph" w:styleId="af">
    <w:name w:val="Balloon Text"/>
    <w:basedOn w:val="a"/>
    <w:link w:val="af0"/>
    <w:rsid w:val="00B0374D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B0374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5">
    <w:name w:val="頁尾 字元"/>
    <w:link w:val="a4"/>
    <w:uiPriority w:val="99"/>
    <w:rsid w:val="002715EA"/>
    <w:rPr>
      <w:kern w:val="2"/>
    </w:rPr>
  </w:style>
  <w:style w:type="paragraph" w:styleId="af1">
    <w:name w:val="Note Heading"/>
    <w:basedOn w:val="a"/>
    <w:next w:val="a"/>
    <w:link w:val="af2"/>
    <w:rsid w:val="00D972C1"/>
    <w:pPr>
      <w:jc w:val="center"/>
    </w:pPr>
    <w:rPr>
      <w:rFonts w:ascii="細明體" w:eastAsia="細明體" w:hAnsi="細明體"/>
    </w:rPr>
  </w:style>
  <w:style w:type="character" w:customStyle="1" w:styleId="af2">
    <w:name w:val="註釋標題 字元"/>
    <w:link w:val="af1"/>
    <w:rsid w:val="00D972C1"/>
    <w:rPr>
      <w:rFonts w:ascii="細明體" w:eastAsia="細明體" w:hAnsi="細明體"/>
      <w:kern w:val="2"/>
      <w:sz w:val="24"/>
      <w:szCs w:val="24"/>
    </w:rPr>
  </w:style>
  <w:style w:type="paragraph" w:styleId="af3">
    <w:name w:val="Closing"/>
    <w:basedOn w:val="a"/>
    <w:link w:val="af4"/>
    <w:rsid w:val="00D972C1"/>
    <w:pPr>
      <w:ind w:leftChars="1800" w:left="100"/>
    </w:pPr>
    <w:rPr>
      <w:rFonts w:ascii="細明體" w:eastAsia="細明體" w:hAnsi="細明體"/>
    </w:rPr>
  </w:style>
  <w:style w:type="character" w:customStyle="1" w:styleId="af4">
    <w:name w:val="結語 字元"/>
    <w:link w:val="af3"/>
    <w:rsid w:val="00D972C1"/>
    <w:rPr>
      <w:rFonts w:ascii="細明體" w:eastAsia="細明體" w:hAnsi="細明體"/>
      <w:kern w:val="2"/>
      <w:sz w:val="24"/>
      <w:szCs w:val="24"/>
    </w:rPr>
  </w:style>
  <w:style w:type="paragraph" w:styleId="af5">
    <w:name w:val="List Paragraph"/>
    <w:basedOn w:val="a"/>
    <w:uiPriority w:val="34"/>
    <w:qFormat/>
    <w:rsid w:val="00216AE6"/>
    <w:pPr>
      <w:ind w:leftChars="200" w:left="480"/>
    </w:pPr>
  </w:style>
  <w:style w:type="character" w:styleId="af6">
    <w:name w:val="FollowedHyperlink"/>
    <w:basedOn w:val="a0"/>
    <w:rsid w:val="00500E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872.arte.gov.tw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teacher.hlc.edu.tw/imain3.asp?id=228&amp;c=508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teacher.hlc.edu.tw/imain3.asp?id=228&amp;c=5739&amp;cc=99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teacher.hlc.edu.tw/iindex.asp?id=228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My%20Documents\Downloads\&#30003;&#35531;&#23416;&#26657;&#25104;&#26524;&#22577;&#21578;&#26684;&#24335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93E42-F1C5-491D-89FF-989AECE2E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申請學校成果報告格式.dot</Template>
  <TotalTime>49</TotalTime>
  <Pages>5</Pages>
  <Words>351</Words>
  <Characters>2003</Characters>
  <Application>Microsoft Office Word</Application>
  <DocSecurity>0</DocSecurity>
  <Lines>16</Lines>
  <Paragraphs>4</Paragraphs>
  <ScaleCrop>false</ScaleCrop>
  <Company>NONE</Company>
  <LinksUpToDate>false</LinksUpToDate>
  <CharactersWithSpaces>2350</CharactersWithSpaces>
  <SharedDoc>false</SharedDoc>
  <HLinks>
    <vt:vector size="24" baseType="variant">
      <vt:variant>
        <vt:i4>3604543</vt:i4>
      </vt:variant>
      <vt:variant>
        <vt:i4>9</vt:i4>
      </vt:variant>
      <vt:variant>
        <vt:i4>0</vt:i4>
      </vt:variant>
      <vt:variant>
        <vt:i4>5</vt:i4>
      </vt:variant>
      <vt:variant>
        <vt:lpwstr>http://teacher.hlc.edu.tw/imain3.asp?id=228&amp;c=5088</vt:lpwstr>
      </vt:variant>
      <vt:variant>
        <vt:lpwstr/>
      </vt:variant>
      <vt:variant>
        <vt:i4>6422652</vt:i4>
      </vt:variant>
      <vt:variant>
        <vt:i4>6</vt:i4>
      </vt:variant>
      <vt:variant>
        <vt:i4>0</vt:i4>
      </vt:variant>
      <vt:variant>
        <vt:i4>5</vt:i4>
      </vt:variant>
      <vt:variant>
        <vt:lpwstr>http://teacher.hlc.edu.tw/imain3.asp?id=228&amp;c=5739&amp;cc=9944</vt:lpwstr>
      </vt:variant>
      <vt:variant>
        <vt:lpwstr/>
      </vt:variant>
      <vt:variant>
        <vt:i4>6684781</vt:i4>
      </vt:variant>
      <vt:variant>
        <vt:i4>3</vt:i4>
      </vt:variant>
      <vt:variant>
        <vt:i4>0</vt:i4>
      </vt:variant>
      <vt:variant>
        <vt:i4>5</vt:i4>
      </vt:variant>
      <vt:variant>
        <vt:lpwstr>http://teacher.hlc.edu.tw/iindex.asp?id=228</vt:lpwstr>
      </vt:variant>
      <vt:variant>
        <vt:lpwstr/>
      </vt:variant>
      <vt:variant>
        <vt:i4>6160398</vt:i4>
      </vt:variant>
      <vt:variant>
        <vt:i4>0</vt:i4>
      </vt:variant>
      <vt:variant>
        <vt:i4>0</vt:i4>
      </vt:variant>
      <vt:variant>
        <vt:i4>5</vt:i4>
      </vt:variant>
      <vt:variant>
        <vt:lpwstr>http://1872.arte.gov.tw/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壹、</dc:title>
  <dc:creator>none</dc:creator>
  <cp:lastModifiedBy>USER</cp:lastModifiedBy>
  <cp:revision>9</cp:revision>
  <cp:lastPrinted>2014-09-11T07:45:00Z</cp:lastPrinted>
  <dcterms:created xsi:type="dcterms:W3CDTF">2019-05-31T03:31:00Z</dcterms:created>
  <dcterms:modified xsi:type="dcterms:W3CDTF">2019-07-03T06:22:00Z</dcterms:modified>
</cp:coreProperties>
</file>